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13B" w:rsidRPr="00204299" w:rsidRDefault="00AB551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32"/>
          <w:szCs w:val="32"/>
        </w:rPr>
      </w:pPr>
      <w:r>
        <w:rPr>
          <w:rFonts w:cs="Helvetica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4332295</wp:posOffset>
                </wp:positionH>
                <wp:positionV relativeFrom="paragraph">
                  <wp:posOffset>-66859</wp:posOffset>
                </wp:positionV>
                <wp:extent cx="2535058" cy="39002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058" cy="39002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1C" w:rsidRPr="00AB551C" w:rsidRDefault="00AB551C" w:rsidP="00AB551C">
                            <w:pPr>
                              <w:spacing w:after="0"/>
                              <w:ind w:right="14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B551C">
                              <w:rPr>
                                <w:b/>
                                <w:sz w:val="16"/>
                                <w:szCs w:val="16"/>
                              </w:rPr>
                              <w:t>Bản High</w:t>
                            </w:r>
                          </w:p>
                          <w:p w:rsidR="00AB551C" w:rsidRPr="00AB551C" w:rsidRDefault="00AB55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551C">
                              <w:rPr>
                                <w:sz w:val="16"/>
                                <w:szCs w:val="16"/>
                              </w:rPr>
                              <w:t>Tất cả tín hiệu đồng bộ theo VNINDEX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1.15pt;margin-top:-5.25pt;width:199.6pt;height:3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" fillcolor="#235f62 [3209]" stroked="f">
                <v:textbox>
                  <w:txbxContent>
                    <w:p w:rsidR="00AB551C" w:rsidRPr="00AB551C" w:rsidRDefault="00AB551C" w:rsidP="00AB551C">
                      <w:pPr>
                        <w:spacing w:after="0"/>
                        <w:ind w:right="144"/>
                        <w:rPr>
                          <w:b/>
                          <w:sz w:val="16"/>
                          <w:szCs w:val="16"/>
                        </w:rPr>
                      </w:pPr>
                      <w:r w:rsidRPr="00AB551C">
                        <w:rPr>
                          <w:b/>
                          <w:sz w:val="16"/>
                          <w:szCs w:val="16"/>
                        </w:rPr>
                        <w:t>Bản High</w:t>
                      </w:r>
                    </w:p>
                    <w:p w:rsidR="00AB551C" w:rsidRPr="00AB551C" w:rsidRDefault="00AB551C">
                      <w:pPr>
                        <w:rPr>
                          <w:sz w:val="16"/>
                          <w:szCs w:val="16"/>
                        </w:rPr>
                      </w:pPr>
                      <w:r w:rsidRPr="00AB551C">
                        <w:rPr>
                          <w:sz w:val="16"/>
                          <w:szCs w:val="16"/>
                        </w:rPr>
                        <w:t>Tất cả tín hiệu đồng bộ theo VNINDEX</w:t>
                      </w:r>
                    </w:p>
                  </w:txbxContent>
                </v:textbox>
              </v:shape>
            </w:pict>
          </mc:Fallback>
        </mc:AlternateContent>
      </w:r>
      <w:r w:rsidR="005E213B" w:rsidRPr="00204299">
        <w:rPr>
          <w:rFonts w:cs="Helvetica"/>
          <w:color w:val="FFFFFF"/>
          <w:sz w:val="32"/>
          <w:szCs w:val="32"/>
          <w:bdr w:val="none" w:sz="0" w:space="0" w:color="auto" w:frame="1"/>
          <w:shd w:val="clear" w:color="auto" w:fill="008080"/>
        </w:rPr>
        <w:t>  Hướng dẫn sử dụng </w:t>
      </w:r>
      <w:r w:rsidR="005E213B" w:rsidRPr="00204299">
        <w:rPr>
          <w:rFonts w:cs="Helvetica"/>
          <w:color w:val="FFFFFF"/>
          <w:sz w:val="32"/>
          <w:szCs w:val="32"/>
          <w:bdr w:val="none" w:sz="0" w:space="0" w:color="auto" w:frame="1"/>
          <w:shd w:val="clear" w:color="auto" w:fill="FFFF00"/>
        </w:rPr>
        <w:t>  </w:t>
      </w:r>
      <w:r w:rsidR="005E213B" w:rsidRPr="00204299">
        <w:rPr>
          <w:rStyle w:val="Strong"/>
          <w:rFonts w:cs="Helvetica"/>
          <w:color w:val="FFFFFF"/>
          <w:sz w:val="32"/>
          <w:szCs w:val="32"/>
          <w:bdr w:val="none" w:sz="0" w:space="0" w:color="auto" w:frame="1"/>
          <w:shd w:val="clear" w:color="auto" w:fill="008000"/>
        </w:rPr>
        <w:t> </w:t>
      </w:r>
      <w:r w:rsidR="00E21952" w:rsidRPr="00204299">
        <w:rPr>
          <w:rStyle w:val="Emphasis"/>
          <w:rFonts w:cs="Helvetica"/>
          <w:b/>
          <w:bCs/>
          <w:color w:val="FFFFFF"/>
          <w:sz w:val="32"/>
          <w:szCs w:val="32"/>
          <w:bdr w:val="none" w:sz="0" w:space="0" w:color="auto" w:frame="1"/>
          <w:shd w:val="clear" w:color="auto" w:fill="008000"/>
        </w:rPr>
        <w:t>high</w:t>
      </w:r>
      <w:r w:rsidR="005E213B" w:rsidRPr="00204299">
        <w:rPr>
          <w:rStyle w:val="Emphasis"/>
          <w:rFonts w:cs="Helvetica"/>
          <w:b/>
          <w:bCs/>
          <w:color w:val="FFFFFF"/>
          <w:sz w:val="32"/>
          <w:szCs w:val="32"/>
          <w:bdr w:val="none" w:sz="0" w:space="0" w:color="auto" w:frame="1"/>
          <w:shd w:val="clear" w:color="auto" w:fill="008000"/>
        </w:rPr>
        <w:t>.9oclocks.com</w:t>
      </w:r>
      <w:r w:rsidR="005E213B" w:rsidRPr="00204299">
        <w:rPr>
          <w:rFonts w:cs="Helvetica"/>
          <w:color w:val="FFFFFF"/>
          <w:sz w:val="32"/>
          <w:szCs w:val="32"/>
          <w:bdr w:val="none" w:sz="0" w:space="0" w:color="auto" w:frame="1"/>
          <w:shd w:val="clear" w:color="auto" w:fill="008000"/>
        </w:rPr>
        <w:t> </w:t>
      </w:r>
      <w:r w:rsidR="005E213B" w:rsidRPr="00204299">
        <w:rPr>
          <w:rFonts w:cs="Helvetica"/>
          <w:color w:val="FFFFFF"/>
          <w:sz w:val="32"/>
          <w:szCs w:val="32"/>
          <w:bdr w:val="none" w:sz="0" w:space="0" w:color="auto" w:frame="1"/>
          <w:shd w:val="clear" w:color="auto" w:fill="FFFF00"/>
        </w:rPr>
        <w:t> </w:t>
      </w:r>
    </w:p>
    <w:p w:rsidR="005E213B" w:rsidRPr="00F14DC6" w:rsidRDefault="00066436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6"/>
          <w:szCs w:val="16"/>
        </w:rPr>
      </w:pPr>
      <w:hyperlink r:id="rId10" w:history="1">
        <w:r w:rsidR="005E213B" w:rsidRPr="00F14DC6">
          <w:rPr>
            <w:rStyle w:val="Hyperlink"/>
            <w:rFonts w:cs="Helvetica"/>
            <w:color w:val="337AB7"/>
            <w:sz w:val="16"/>
            <w:szCs w:val="16"/>
            <w:bdr w:val="none" w:sz="0" w:space="0" w:color="auto" w:frame="1"/>
          </w:rPr>
          <w:t>https://www.youtube.com/@9oclocks/videos</w:t>
        </w:r>
      </w:hyperlink>
    </w:p>
    <w:p w:rsidR="005E213B" w:rsidRPr="00F14DC6" w:rsidRDefault="00066436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6"/>
          <w:szCs w:val="16"/>
        </w:rPr>
      </w:pPr>
      <w:hyperlink r:id="rId11" w:history="1">
        <w:r w:rsidR="005E213B" w:rsidRPr="00F14DC6">
          <w:rPr>
            <w:rStyle w:val="Hyperlink"/>
            <w:rFonts w:cs="Helvetica"/>
            <w:color w:val="337AB7"/>
            <w:sz w:val="16"/>
            <w:szCs w:val="16"/>
            <w:bdr w:val="none" w:sz="0" w:space="0" w:color="auto" w:frame="1"/>
          </w:rPr>
          <w:t>https://www.facebook.com/9.9oclocks</w:t>
        </w:r>
      </w:hyperlink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6"/>
          <w:szCs w:val="16"/>
        </w:rPr>
      </w:pPr>
      <w:r w:rsidRPr="00F14DC6">
        <w:rPr>
          <w:rFonts w:cs="Helvetica"/>
          <w:color w:val="333333"/>
          <w:sz w:val="16"/>
          <w:szCs w:val="16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9OCLOCKs</w:t>
      </w:r>
      <w:r w:rsidRPr="00F14DC6">
        <w:rPr>
          <w:rFonts w:cs="Helvetica"/>
          <w:color w:val="333333"/>
          <w:sz w:val="18"/>
          <w:szCs w:val="18"/>
        </w:rPr>
        <w:t> có 2 công cụ </w:t>
      </w:r>
    </w:p>
    <w:p w:rsidR="005353DF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 </w:t>
      </w:r>
      <w:r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Board</w:t>
      </w:r>
      <w:r w:rsidRPr="00F14DC6">
        <w:rPr>
          <w:rFonts w:cs="Helvetica"/>
          <w:color w:val="333333"/>
          <w:sz w:val="18"/>
          <w:szCs w:val="18"/>
        </w:rPr>
        <w:t>: lọc thô tìm các mã tiềm năng</w:t>
      </w:r>
    </w:p>
    <w:p w:rsidR="005E213B" w:rsidRPr="00F14DC6" w:rsidRDefault="005353DF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color w:val="333333"/>
          <w:sz w:val="18"/>
          <w:szCs w:val="18"/>
        </w:rPr>
        <w:t>-</w:t>
      </w:r>
      <w:r w:rsidR="00B87B1A" w:rsidRPr="00F14DC6">
        <w:rPr>
          <w:rFonts w:cs="Helvetica"/>
          <w:color w:val="333333"/>
          <w:sz w:val="18"/>
          <w:szCs w:val="18"/>
        </w:rPr>
        <w:t xml:space="preserve"> </w:t>
      </w:r>
      <w:r w:rsidR="00B87B1A" w:rsidRPr="00F14DC6">
        <w:rPr>
          <w:rFonts w:cs="Helvetica"/>
          <w:b/>
          <w:color w:val="333333"/>
          <w:sz w:val="18"/>
          <w:szCs w:val="18"/>
        </w:rPr>
        <w:t>Healthcheck</w:t>
      </w:r>
      <w:r w:rsidR="00B87B1A" w:rsidRPr="00F14DC6">
        <w:rPr>
          <w:rFonts w:cs="Helvetica"/>
          <w:color w:val="333333"/>
          <w:sz w:val="18"/>
          <w:szCs w:val="18"/>
        </w:rPr>
        <w:t>: xem tín hiệu khuyên</w:t>
      </w:r>
      <w:r w:rsidR="004C024A">
        <w:rPr>
          <w:rFonts w:cs="Helvetica"/>
          <w:color w:val="333333"/>
          <w:sz w:val="18"/>
          <w:szCs w:val="18"/>
        </w:rPr>
        <w:t xml:space="preserve"> MUA/ BÁN</w:t>
      </w:r>
      <w:r w:rsidR="00B87B1A" w:rsidRPr="00F14DC6">
        <w:rPr>
          <w:rFonts w:cs="Helvetica"/>
          <w:color w:val="333333"/>
          <w:sz w:val="18"/>
          <w:szCs w:val="18"/>
        </w:rPr>
        <w:t xml:space="preserve"> cho 1 cổ phiếu</w:t>
      </w:r>
    </w:p>
    <w:p w:rsidR="00A64F59" w:rsidRDefault="00A64F59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w:drawing>
          <wp:inline distT="0" distB="0" distL="0" distR="0">
            <wp:extent cx="4948190" cy="557911"/>
            <wp:effectExtent l="152400" t="152400" r="367030" b="3568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igh_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511" cy="582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13B" w:rsidRPr="00F14DC6" w:rsidRDefault="0076650E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41BB15B" wp14:editId="656FDBA7">
                <wp:simplePos x="0" y="0"/>
                <wp:positionH relativeFrom="column">
                  <wp:posOffset>184993</wp:posOffset>
                </wp:positionH>
                <wp:positionV relativeFrom="paragraph">
                  <wp:posOffset>797112</wp:posOffset>
                </wp:positionV>
                <wp:extent cx="6831965" cy="377028"/>
                <wp:effectExtent l="57150" t="38100" r="64135" b="615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377028"/>
                          <a:chOff x="0" y="0"/>
                          <a:chExt cx="6832397" cy="37751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6832397" cy="20454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C0EBD" w:rsidRPr="00F2193A" w:rsidRDefault="004376F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3 cột màu cam thường sử dụng nhất.                     Ref.Profit cao &gt; 7% thì tốt.                          #TREND xanh cho biết VNINDEX vẫn uptrend.                       Filter: click để lọc mã thỏa điều kiện mua 9oclocks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2059229" y="153428"/>
                            <a:ext cx="242083" cy="17635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H="1">
                            <a:off x="3202769" y="160732"/>
                            <a:ext cx="513354" cy="1386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H="1">
                            <a:off x="5192040" y="190196"/>
                            <a:ext cx="272415" cy="1873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BB15B" id="Group 23" o:spid="_x0000_s1027" style="position:absolute;margin-left:14.55pt;margin-top:62.75pt;width:537.95pt;height:29.7pt;z-index:251616256;mso-height-relative:margin" coordsize="68323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">
                <v:shape id="Text Box 10" o:spid="_x0000_s1028" type="#_x0000_t202" style="position:absolute;width:6832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" fillcolor="#296f73 [3033]" stroked="f">
                  <v:fill color2="#225d60 [3177]" rotate="t" colors="0 #4e7476;.5 #206265;1 #18595c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4C0EBD" w:rsidRPr="00F2193A" w:rsidRDefault="004376F7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3 cột màu cam thường sử dụng nhất.                     Ref.Profit cao &gt; 7% thì tốt.                          #TREND xanh cho biết VNINDEX vẫn uptrend.                       Filter: click để lọc mã thỏa điều kiện mua 9oclocks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9" type="#_x0000_t32" style="position:absolute;left:20592;top:1534;width:2421;height:1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" strokecolor="#125f5b [3204]" strokeweight="1.5pt">
                  <v:stroke endarrow="block" joinstyle="miter"/>
                </v:shape>
                <v:shape id="Straight Arrow Connector 16" o:spid="_x0000_s1030" type="#_x0000_t32" style="position:absolute;left:32027;top:1607;width:5134;height:13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" strokecolor="#125f5b [3204]" strokeweight="1.5pt">
                  <v:stroke endarrow="block" joinstyle="miter"/>
                </v:shape>
                <v:shape id="Straight Arrow Connector 17" o:spid="_x0000_s1031" type="#_x0000_t32" style="position:absolute;left:51920;top:1901;width:2724;height:18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" strokecolor="#125f5b [3204]" strokeweight="1.5pt">
                  <v:stroke endarrow="block" joinstyle="miter"/>
                </v:shape>
              </v:group>
            </w:pict>
          </mc:Fallback>
        </mc:AlternateContent>
      </w:r>
      <w:r w:rsidR="005E213B" w:rsidRPr="00F14DC6">
        <w:rPr>
          <w:rFonts w:cs="Helvetica"/>
          <w:color w:val="333333"/>
          <w:sz w:val="18"/>
          <w:szCs w:val="18"/>
        </w:rPr>
        <w:t>Ý nghĩa tên các cột trong 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Board</w:t>
      </w:r>
      <w:r w:rsidR="004C0EBD" w:rsidRPr="00F14DC6">
        <w:rPr>
          <w:rFonts w:cs="Helvetica"/>
          <w:noProof/>
          <w:color w:val="333333"/>
          <w:sz w:val="18"/>
          <w:szCs w:val="18"/>
        </w:rPr>
        <w:drawing>
          <wp:inline distT="0" distB="0" distL="0" distR="0">
            <wp:extent cx="6959970" cy="2044598"/>
            <wp:effectExtent l="152400" t="171450" r="355600" b="3562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" b="33785"/>
                    <a:stretch/>
                  </pic:blipFill>
                  <pic:spPr bwMode="auto">
                    <a:xfrm>
                      <a:off x="0" y="0"/>
                      <a:ext cx="6969512" cy="2047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13B" w:rsidRPr="00F14DC6">
        <w:rPr>
          <w:rFonts w:cs="Helvetica"/>
          <w:color w:val="333333"/>
          <w:sz w:val="18"/>
          <w:szCs w:val="18"/>
        </w:rPr>
        <w:t>Ý nghĩa tên các cột trong 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Healthcheck</w:t>
      </w:r>
      <w:r w:rsidR="005E213B" w:rsidRPr="00F14DC6">
        <w:rPr>
          <w:rFonts w:cs="Helvetica"/>
          <w:color w:val="333333"/>
          <w:sz w:val="18"/>
          <w:szCs w:val="18"/>
        </w:rPr>
        <w:t>:</w:t>
      </w:r>
      <w:r w:rsidR="00F6758D">
        <w:rPr>
          <w:rFonts w:cs="Helvetica"/>
          <w:color w:val="333333"/>
          <w:sz w:val="18"/>
          <w:szCs w:val="18"/>
        </w:rPr>
        <w:t xml:space="preserve"> giống của Board</w:t>
      </w:r>
    </w:p>
    <w:p w:rsidR="005E213B" w:rsidRPr="00F14DC6" w:rsidRDefault="00A64F59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6F86C1" wp14:editId="659152E8">
                <wp:simplePos x="0" y="0"/>
                <wp:positionH relativeFrom="column">
                  <wp:posOffset>4438650</wp:posOffset>
                </wp:positionH>
                <wp:positionV relativeFrom="paragraph">
                  <wp:posOffset>2247265</wp:posOffset>
                </wp:positionV>
                <wp:extent cx="2882900" cy="927100"/>
                <wp:effectExtent l="0" t="0" r="12700" b="25400"/>
                <wp:wrapNone/>
                <wp:docPr id="2262" name="Text Box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17D9" w:rsidRPr="00F14DC6" w:rsidRDefault="009E17D9" w:rsidP="009E17D9">
                            <w:pPr>
                              <w:shd w:val="clear" w:color="auto" w:fill="FEFEFE"/>
                              <w:spacing w:after="0"/>
                              <w:ind w:right="0"/>
                              <w:textAlignment w:val="baseline"/>
                              <w:rPr>
                                <w:rFonts w:cs="Helvetica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F14DC6">
                              <w:rPr>
                                <w:rFonts w:cs="Helvetica"/>
                                <w:color w:val="333333"/>
                                <w:sz w:val="18"/>
                                <w:szCs w:val="18"/>
                              </w:rPr>
                              <w:t>Màu sắc cột </w:t>
                            </w:r>
                          </w:p>
                          <w:p w:rsidR="009E17D9" w:rsidRPr="00F14DC6" w:rsidRDefault="009E17D9" w:rsidP="009E17D9">
                            <w:pPr>
                              <w:shd w:val="clear" w:color="auto" w:fill="FEFEFE"/>
                              <w:spacing w:after="0"/>
                              <w:ind w:right="0"/>
                              <w:textAlignment w:val="baseline"/>
                              <w:rPr>
                                <w:rStyle w:val="Strong"/>
                                <w:rFonts w:cs="Helvetica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F14DC6">
                              <w:rPr>
                                <w:rStyle w:val="Strong"/>
                                <w:rFonts w:cs="Helvetica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D+3: là cột khuyên mua </w:t>
                            </w:r>
                            <w:r w:rsidR="00B226C8">
                              <w:rPr>
                                <w:rStyle w:val="Strong"/>
                                <w:rFonts w:cs="Helvetica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SAU NGÀY ĐẦU CỦA</w:t>
                            </w:r>
                            <w:r w:rsidRPr="00F14DC6">
                              <w:rPr>
                                <w:rStyle w:val="Strong"/>
                                <w:rFonts w:cs="Helvetica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uptrend</w:t>
                            </w:r>
                          </w:p>
                          <w:p w:rsidR="004151A8" w:rsidRDefault="004151A8" w:rsidP="004151A8">
                            <w:pPr>
                              <w:shd w:val="clear" w:color="auto" w:fill="FEFEFE"/>
                              <w:spacing w:after="0"/>
                              <w:ind w:right="0"/>
                              <w:textAlignment w:val="baseline"/>
                              <w:rPr>
                                <w:rStyle w:val="Strong"/>
                                <w:rFonts w:cs="Helvetica"/>
                                <w:bCs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</w:pPr>
                            <w:r w:rsidRPr="004151A8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(</w:t>
                            </w:r>
                            <w:r w:rsidR="00B7766D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 xml:space="preserve">Mua </w:t>
                            </w:r>
                            <w:r w:rsidR="009E17D9" w:rsidRPr="004151A8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D+3 xanh lá nếu bạn bị lỡ mất ngày mua sớm nhất củ</w:t>
                            </w:r>
                            <w:r w:rsidR="00B7766D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 xml:space="preserve">a </w:t>
                            </w:r>
                            <w:r w:rsidR="009E17D9" w:rsidRPr="004151A8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 .#TREND)</w:t>
                            </w:r>
                            <w:r w:rsidRPr="004151A8">
                              <w:rPr>
                                <w:rStyle w:val="Strong"/>
                                <w:rFonts w:cs="Helvetica"/>
                                <w:bCs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:rsidR="004151A8" w:rsidRPr="004151A8" w:rsidRDefault="00B7766D" w:rsidP="004151A8">
                            <w:pPr>
                              <w:shd w:val="clear" w:color="auto" w:fill="FEFEFE"/>
                              <w:spacing w:after="0"/>
                              <w:ind w:right="0"/>
                              <w:textAlignment w:val="baseline"/>
                              <w:rPr>
                                <w:rStyle w:val="Strong"/>
                                <w:rFonts w:cs="Helvetica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 xml:space="preserve">(Mua D+3 </w:t>
                            </w:r>
                            <w:r w:rsidR="004151A8" w:rsidRPr="004151A8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càng xa ngày mua sớm nhất của cột .#TREND</w:t>
                            </w:r>
                            <w:r w:rsidR="004151A8" w:rsidRPr="004151A8">
                              <w:rPr>
                                <w:rStyle w:val="Strong"/>
                                <w:rFonts w:cs="Helvetica"/>
                                <w:bCs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4151A8" w:rsidRPr="004151A8">
                              <w:rPr>
                                <w:rStyle w:val="Strong"/>
                                <w:rFonts w:cs="Helvetica"/>
                                <w:b w:val="0"/>
                                <w:color w:val="333333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thì càng rủi ro)</w:t>
                            </w:r>
                          </w:p>
                          <w:p w:rsidR="004151A8" w:rsidRPr="004151A8" w:rsidRDefault="004151A8" w:rsidP="009E17D9">
                            <w:pPr>
                              <w:shd w:val="clear" w:color="auto" w:fill="FEFEFE"/>
                              <w:spacing w:after="0"/>
                              <w:ind w:right="0"/>
                              <w:textAlignment w:val="baseline"/>
                              <w:rPr>
                                <w:rFonts w:cs="Helvetica"/>
                                <w:b/>
                                <w:color w:val="333333"/>
                                <w:sz w:val="14"/>
                                <w:szCs w:val="14"/>
                              </w:rPr>
                            </w:pPr>
                          </w:p>
                          <w:p w:rsidR="009E17D9" w:rsidRPr="009E17D9" w:rsidRDefault="009E17D9" w:rsidP="009E17D9">
                            <w:pPr>
                              <w:shd w:val="clear" w:color="auto" w:fill="FEFEFE"/>
                              <w:spacing w:after="0"/>
                              <w:ind w:right="0"/>
                              <w:textAlignment w:val="baseline"/>
                              <w:rPr>
                                <w:rFonts w:cs="Helvetica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F14DC6">
                              <w:rPr>
                                <w:rStyle w:val="Strong"/>
                                <w:rFonts w:cs="Helvetica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D+4: cột bán cuối cùng</w:t>
                            </w:r>
                            <w:r w:rsidR="00A76546">
                              <w:rPr>
                                <w:rStyle w:val="Strong"/>
                                <w:rFonts w:cs="Helvetica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86C1" id="Text Box 2262" o:spid="_x0000_s1032" type="#_x0000_t202" style="position:absolute;margin-left:349.5pt;margin-top:176.95pt;width:227pt;height:7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" fillcolor="white [3201]" strokeweight=".5pt">
                <v:textbox>
                  <w:txbxContent>
                    <w:p w:rsidR="009E17D9" w:rsidRPr="00F14DC6" w:rsidRDefault="009E17D9" w:rsidP="009E17D9">
                      <w:pPr>
                        <w:shd w:val="clear" w:color="auto" w:fill="FEFEFE"/>
                        <w:spacing w:after="0"/>
                        <w:ind w:right="0"/>
                        <w:textAlignment w:val="baseline"/>
                        <w:rPr>
                          <w:rFonts w:cs="Helvetica"/>
                          <w:color w:val="333333"/>
                          <w:sz w:val="18"/>
                          <w:szCs w:val="18"/>
                        </w:rPr>
                      </w:pPr>
                      <w:r w:rsidRPr="00F14DC6">
                        <w:rPr>
                          <w:rFonts w:cs="Helvetica"/>
                          <w:color w:val="333333"/>
                          <w:sz w:val="18"/>
                          <w:szCs w:val="18"/>
                        </w:rPr>
                        <w:t>Màu sắc cột </w:t>
                      </w:r>
                    </w:p>
                    <w:p w:rsidR="009E17D9" w:rsidRPr="00F14DC6" w:rsidRDefault="009E17D9" w:rsidP="009E17D9">
                      <w:pPr>
                        <w:shd w:val="clear" w:color="auto" w:fill="FEFEFE"/>
                        <w:spacing w:after="0"/>
                        <w:ind w:right="0"/>
                        <w:textAlignment w:val="baseline"/>
                        <w:rPr>
                          <w:rStyle w:val="Strong"/>
                          <w:rFonts w:cs="Helvetica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F14DC6">
                        <w:rPr>
                          <w:rStyle w:val="Strong"/>
                          <w:rFonts w:cs="Helvetica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D+3: là cột khuyên mua </w:t>
                      </w:r>
                      <w:r w:rsidR="00B226C8">
                        <w:rPr>
                          <w:rStyle w:val="Strong"/>
                          <w:rFonts w:cs="Helvetica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SAU NGÀY ĐẦU CỦA</w:t>
                      </w:r>
                      <w:r w:rsidRPr="00F14DC6">
                        <w:rPr>
                          <w:rStyle w:val="Strong"/>
                          <w:rFonts w:cs="Helvetica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uptrend</w:t>
                      </w:r>
                    </w:p>
                    <w:p w:rsidR="004151A8" w:rsidRDefault="004151A8" w:rsidP="004151A8">
                      <w:pPr>
                        <w:shd w:val="clear" w:color="auto" w:fill="FEFEFE"/>
                        <w:spacing w:after="0"/>
                        <w:ind w:right="0"/>
                        <w:textAlignment w:val="baseline"/>
                        <w:rPr>
                          <w:rStyle w:val="Strong"/>
                          <w:rFonts w:cs="Helvetica"/>
                          <w:bCs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</w:pPr>
                      <w:r w:rsidRPr="004151A8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>(</w:t>
                      </w:r>
                      <w:r w:rsidR="00B7766D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 xml:space="preserve">Mua </w:t>
                      </w:r>
                      <w:r w:rsidR="009E17D9" w:rsidRPr="004151A8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>D+3 xanh lá nếu bạn bị lỡ mất ngày mua sớm nhất củ</w:t>
                      </w:r>
                      <w:r w:rsidR="00B7766D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 xml:space="preserve">a </w:t>
                      </w:r>
                      <w:r w:rsidR="009E17D9" w:rsidRPr="004151A8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> .#TREND)</w:t>
                      </w:r>
                      <w:r w:rsidRPr="004151A8">
                        <w:rPr>
                          <w:rStyle w:val="Strong"/>
                          <w:rFonts w:cs="Helvetica"/>
                          <w:bCs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> </w:t>
                      </w:r>
                    </w:p>
                    <w:p w:rsidR="004151A8" w:rsidRPr="004151A8" w:rsidRDefault="00B7766D" w:rsidP="004151A8">
                      <w:pPr>
                        <w:shd w:val="clear" w:color="auto" w:fill="FEFEFE"/>
                        <w:spacing w:after="0"/>
                        <w:ind w:right="0"/>
                        <w:textAlignment w:val="baseline"/>
                        <w:rPr>
                          <w:rStyle w:val="Strong"/>
                          <w:rFonts w:cs="Helvetica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</w:pPr>
                      <w:r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 xml:space="preserve">(Mua D+3 </w:t>
                      </w:r>
                      <w:r w:rsidR="004151A8" w:rsidRPr="004151A8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>càng xa ngày mua sớm nhất của cột .#TREND</w:t>
                      </w:r>
                      <w:r w:rsidR="004151A8" w:rsidRPr="004151A8">
                        <w:rPr>
                          <w:rStyle w:val="Strong"/>
                          <w:rFonts w:cs="Helvetica"/>
                          <w:bCs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 xml:space="preserve"> </w:t>
                      </w:r>
                      <w:r w:rsidR="004151A8" w:rsidRPr="004151A8">
                        <w:rPr>
                          <w:rStyle w:val="Strong"/>
                          <w:rFonts w:cs="Helvetica"/>
                          <w:b w:val="0"/>
                          <w:color w:val="333333"/>
                          <w:sz w:val="14"/>
                          <w:szCs w:val="14"/>
                          <w:bdr w:val="none" w:sz="0" w:space="0" w:color="auto" w:frame="1"/>
                        </w:rPr>
                        <w:t>thì càng rủi ro)</w:t>
                      </w:r>
                    </w:p>
                    <w:p w:rsidR="004151A8" w:rsidRPr="004151A8" w:rsidRDefault="004151A8" w:rsidP="009E17D9">
                      <w:pPr>
                        <w:shd w:val="clear" w:color="auto" w:fill="FEFEFE"/>
                        <w:spacing w:after="0"/>
                        <w:ind w:right="0"/>
                        <w:textAlignment w:val="baseline"/>
                        <w:rPr>
                          <w:rFonts w:cs="Helvetica"/>
                          <w:b/>
                          <w:color w:val="333333"/>
                          <w:sz w:val="14"/>
                          <w:szCs w:val="14"/>
                        </w:rPr>
                      </w:pPr>
                    </w:p>
                    <w:p w:rsidR="009E17D9" w:rsidRPr="009E17D9" w:rsidRDefault="009E17D9" w:rsidP="009E17D9">
                      <w:pPr>
                        <w:shd w:val="clear" w:color="auto" w:fill="FEFEFE"/>
                        <w:spacing w:after="0"/>
                        <w:ind w:right="0"/>
                        <w:textAlignment w:val="baseline"/>
                        <w:rPr>
                          <w:rFonts w:cs="Helvetica"/>
                          <w:color w:val="333333"/>
                          <w:sz w:val="18"/>
                          <w:szCs w:val="18"/>
                        </w:rPr>
                      </w:pPr>
                      <w:r w:rsidRPr="00F14DC6">
                        <w:rPr>
                          <w:rStyle w:val="Strong"/>
                          <w:rFonts w:cs="Helvetica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D+4: cột bán cuối cùng</w:t>
                      </w:r>
                      <w:r w:rsidR="00A76546">
                        <w:rPr>
                          <w:rStyle w:val="Strong"/>
                          <w:rFonts w:cs="Helvetica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0880"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24DED2" wp14:editId="6684E372">
                <wp:simplePos x="0" y="0"/>
                <wp:positionH relativeFrom="column">
                  <wp:posOffset>3038475</wp:posOffset>
                </wp:positionH>
                <wp:positionV relativeFrom="paragraph">
                  <wp:posOffset>945515</wp:posOffset>
                </wp:positionV>
                <wp:extent cx="419100" cy="2095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6C43DA" id="Rectangle 33" o:spid="_x0000_s1026" style="position:absolute;margin-left:239.25pt;margin-top:74.45pt;width:33pt;height:16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" filled="f" strokecolor="red" strokeweight="1pt"/>
            </w:pict>
          </mc:Fallback>
        </mc:AlternateContent>
      </w:r>
      <w:r w:rsidR="00F6758D"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167F5B" wp14:editId="612091F6">
                <wp:simplePos x="0" y="0"/>
                <wp:positionH relativeFrom="column">
                  <wp:posOffset>3482975</wp:posOffset>
                </wp:positionH>
                <wp:positionV relativeFrom="paragraph">
                  <wp:posOffset>1786890</wp:posOffset>
                </wp:positionV>
                <wp:extent cx="358775" cy="209550"/>
                <wp:effectExtent l="0" t="0" r="2222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A7E7D8" id="Rectangle 36" o:spid="_x0000_s1026" style="position:absolute;margin-left:274.25pt;margin-top:140.7pt;width:28.25pt;height:16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" filled="f" strokecolor="red" strokeweight="1pt"/>
            </w:pict>
          </mc:Fallback>
        </mc:AlternateContent>
      </w:r>
      <w:r w:rsidR="00F6758D"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8C6448" wp14:editId="59EFF6CC">
                <wp:simplePos x="0" y="0"/>
                <wp:positionH relativeFrom="column">
                  <wp:posOffset>2292350</wp:posOffset>
                </wp:positionH>
                <wp:positionV relativeFrom="paragraph">
                  <wp:posOffset>945515</wp:posOffset>
                </wp:positionV>
                <wp:extent cx="698500" cy="209550"/>
                <wp:effectExtent l="0" t="0" r="254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E4800B" id="Rectangle 3" o:spid="_x0000_s1026" style="position:absolute;margin-left:180.5pt;margin-top:74.45pt;width:55pt;height:16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" filled="f" strokecolor="red" strokeweight="1pt"/>
            </w:pict>
          </mc:Fallback>
        </mc:AlternateContent>
      </w:r>
      <w:r w:rsidR="00B226C8" w:rsidRPr="00F14DC6">
        <w:rPr>
          <w:rFonts w:cs="Helvetica"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5DBC560" wp14:editId="3B2FE8D7">
                <wp:simplePos x="0" y="0"/>
                <wp:positionH relativeFrom="column">
                  <wp:posOffset>223995</wp:posOffset>
                </wp:positionH>
                <wp:positionV relativeFrom="paragraph">
                  <wp:posOffset>80931</wp:posOffset>
                </wp:positionV>
                <wp:extent cx="6830992" cy="1459878"/>
                <wp:effectExtent l="57150" t="38100" r="65405" b="831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992" cy="1459878"/>
                          <a:chOff x="0" y="-450699"/>
                          <a:chExt cx="6831965" cy="1460685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-450699"/>
                            <a:ext cx="6831965" cy="2044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94373" w:rsidRPr="00F2193A" w:rsidRDefault="0089437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Lợi nhuận vòng liền  trước Ref.Profit +10.2%           </w:t>
                              </w:r>
                              <w:r w:rsidR="00E0465F">
                                <w:rPr>
                                  <w:sz w:val="12"/>
                                  <w:szCs w:val="12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#</w:t>
                              </w:r>
                              <w:r w:rsidR="00E0465F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TREND xanh cho biết VNINDEX vẫn uptrend</w:t>
                              </w:r>
                              <w:r w:rsidR="00E0465F">
                                <w:rPr>
                                  <w:sz w:val="12"/>
                                  <w:szCs w:val="12"/>
                                </w:rPr>
                                <w:t>, ta tiếp tục giữ mà này (đến khi đỏ cột này)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EA4652">
                                <w:rPr>
                                  <w:sz w:val="12"/>
                                  <w:szCs w:val="12"/>
                                </w:rPr>
                                <w:t xml:space="preserve"> + LN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EA4652">
                                <w:rPr>
                                  <w:sz w:val="12"/>
                                  <w:szCs w:val="12"/>
                                </w:rPr>
                                <w:t>từ lúc khuyên mua đến nay +9.2%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1148418" y="-277279"/>
                            <a:ext cx="1071746" cy="793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3250237" y="-281615"/>
                            <a:ext cx="1174420" cy="80206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3764752" y="788136"/>
                            <a:ext cx="2424581" cy="2218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226C8" w:rsidRPr="00F2193A" w:rsidRDefault="00B226C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D+3</w:t>
                              </w:r>
                              <w:r w:rsidR="00A76546">
                                <w:rPr>
                                  <w:sz w:val="12"/>
                                  <w:szCs w:val="12"/>
                                </w:rPr>
                                <w:t>: Ngày khuyên mua tiếp sau ngày đầu của uptrend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BC560" id="Group 25" o:spid="_x0000_s1033" style="position:absolute;margin-left:17.65pt;margin-top:6.35pt;width:537.85pt;height:114.95pt;z-index:251622400;mso-width-relative:margin;mso-height-relative:margin" coordorigin=",-4506" coordsize="68319,1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">
                <v:shape id="Text Box 19" o:spid="_x0000_s1034" type="#_x0000_t202" style="position:absolute;top:-4506;width:6831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" fillcolor="#296f73 [3033]" stroked="f">
                  <v:fill color2="#225d60 [3177]" rotate="t" colors="0 #4e7476;.5 #206265;1 #18595c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894373" w:rsidRPr="00F2193A" w:rsidRDefault="00894373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 xml:space="preserve">       Lợi nhuận vòng liền  trước Ref.Profit +10.2%           </w:t>
                        </w:r>
                        <w:r w:rsidR="00E0465F">
                          <w:rPr>
                            <w:sz w:val="12"/>
                            <w:szCs w:val="12"/>
                          </w:rPr>
                          <w:t xml:space="preserve">                       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#</w:t>
                        </w:r>
                        <w:r w:rsidR="00E0465F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TREND xanh cho biết VNINDEX vẫn uptrend</w:t>
                        </w:r>
                        <w:r w:rsidR="00E0465F">
                          <w:rPr>
                            <w:sz w:val="12"/>
                            <w:szCs w:val="12"/>
                          </w:rPr>
                          <w:t>, ta tiếp tục giữ mà này (đến khi đỏ cột này)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="00EA4652">
                          <w:rPr>
                            <w:sz w:val="12"/>
                            <w:szCs w:val="12"/>
                          </w:rPr>
                          <w:t xml:space="preserve"> + LN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="00EA4652">
                          <w:rPr>
                            <w:sz w:val="12"/>
                            <w:szCs w:val="12"/>
                          </w:rPr>
                          <w:t>từ lúc khuyên mua đến nay +9.2%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                    </w:t>
                        </w:r>
                      </w:p>
                    </w:txbxContent>
                  </v:textbox>
                </v:shape>
                <v:shape id="Straight Arrow Connector 20" o:spid="_x0000_s1035" type="#_x0000_t32" style="position:absolute;left:11484;top:-2772;width:10717;height:79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" strokecolor="#f9ad87 [3207]" strokeweight="1.5pt">
                  <v:stroke endarrow="block" joinstyle="miter"/>
                </v:shape>
                <v:shape id="Straight Arrow Connector 24" o:spid="_x0000_s1036" type="#_x0000_t32" style="position:absolute;left:32502;top:-2816;width:11744;height:80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" strokecolor="#f9ad87 [3207]" strokeweight="1.5pt">
                  <v:stroke endarrow="block" joinstyle="miter"/>
                </v:shape>
                <v:shape id="Text Box 221" o:spid="_x0000_s1037" type="#_x0000_t202" style="position:absolute;left:37647;top:7881;width:24246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" fillcolor="#296f73 [3033]" stroked="f">
                  <v:fill color2="#225d60 [3177]" rotate="t" colors="0 #4e7476;.5 #206265;1 #18595c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:rsidR="00B226C8" w:rsidRPr="00F2193A" w:rsidRDefault="00B226C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D+3</w:t>
                        </w:r>
                        <w:r w:rsidR="00A76546">
                          <w:rPr>
                            <w:sz w:val="12"/>
                            <w:szCs w:val="12"/>
                          </w:rPr>
                          <w:t>: Ngày khuyên mua tiếp sau ngày đầu của uptrend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26C8"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044856" wp14:editId="1757E8FB">
                <wp:simplePos x="0" y="0"/>
                <wp:positionH relativeFrom="column">
                  <wp:posOffset>3677785</wp:posOffset>
                </wp:positionH>
                <wp:positionV relativeFrom="paragraph">
                  <wp:posOffset>1527753</wp:posOffset>
                </wp:positionV>
                <wp:extent cx="264353" cy="286021"/>
                <wp:effectExtent l="38100" t="0" r="2159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353" cy="2860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A7119" id="Straight Arrow Connector 4" o:spid="_x0000_s1026" type="#_x0000_t32" style="position:absolute;margin-left:289.6pt;margin-top:120.3pt;width:20.8pt;height:22.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" strokecolor="#125f5b [3204]" strokeweight=".5pt">
                <v:stroke endarrow="block" joinstyle="miter"/>
              </v:shape>
            </w:pict>
          </mc:Fallback>
        </mc:AlternateContent>
      </w:r>
      <w:r w:rsidR="00B031E7" w:rsidRPr="00F14DC6">
        <w:rPr>
          <w:rFonts w:cs="Helvetica"/>
          <w:noProof/>
          <w:color w:val="333333"/>
          <w:sz w:val="18"/>
          <w:szCs w:val="18"/>
        </w:rPr>
        <w:drawing>
          <wp:inline distT="0" distB="0" distL="0" distR="0" wp14:anchorId="6E87F7A8" wp14:editId="541174B3">
            <wp:extent cx="6965503" cy="1714805"/>
            <wp:effectExtent l="152400" t="152400" r="368935" b="3619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785" b="42064"/>
                    <a:stretch/>
                  </pic:blipFill>
                  <pic:spPr bwMode="auto">
                    <a:xfrm>
                      <a:off x="0" y="0"/>
                      <a:ext cx="6987350" cy="1720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3B" w:rsidRPr="00F14DC6" w:rsidRDefault="00633E4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19574C" wp14:editId="5D36DFA4">
                <wp:simplePos x="0" y="0"/>
                <wp:positionH relativeFrom="column">
                  <wp:posOffset>3196880</wp:posOffset>
                </wp:positionH>
                <wp:positionV relativeFrom="paragraph">
                  <wp:posOffset>72064</wp:posOffset>
                </wp:positionV>
                <wp:extent cx="342358" cy="611045"/>
                <wp:effectExtent l="0" t="0" r="210185" b="93980"/>
                <wp:wrapNone/>
                <wp:docPr id="22" name="Elb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358" cy="611045"/>
                        </a:xfrm>
                        <a:prstGeom prst="bentConnector3">
                          <a:avLst>
                            <a:gd name="adj1" fmla="val 15038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1012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2" o:spid="_x0000_s1026" type="#_x0000_t34" style="position:absolute;margin-left:251.7pt;margin-top:5.65pt;width:26.95pt;height:48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" adj="32483" strokecolor="#125f5b [3204]" strokeweight=".5pt">
                <v:stroke endarrow="block"/>
              </v:shape>
            </w:pict>
          </mc:Fallback>
        </mc:AlternateContent>
      </w:r>
      <w:r w:rsidR="005E213B" w:rsidRPr="00F14DC6">
        <w:rPr>
          <w:rFonts w:cs="Helvetica"/>
          <w:color w:val="333333"/>
          <w:sz w:val="18"/>
          <w:szCs w:val="18"/>
        </w:rPr>
        <w:t>Màu sắc cột 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.#TREND (Cột khuyên mua bán</w:t>
      </w:r>
      <w:r w:rsidR="00B226C8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 xml:space="preserve"> </w:t>
      </w:r>
      <w:r w:rsidR="00DA2727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chính của hệ thống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)</w:t>
      </w:r>
    </w:p>
    <w:p w:rsidR="005E213B" w:rsidRPr="00F14DC6" w:rsidRDefault="00B226C8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08064" behindDoc="0" locked="0" layoutInCell="1" allowOverlap="1" wp14:anchorId="65FF5E86" wp14:editId="10DA1798">
            <wp:simplePos x="0" y="0"/>
            <wp:positionH relativeFrom="margin">
              <wp:posOffset>3043973</wp:posOffset>
            </wp:positionH>
            <wp:positionV relativeFrom="paragraph">
              <wp:posOffset>155575</wp:posOffset>
            </wp:positionV>
            <wp:extent cx="1289050" cy="892175"/>
            <wp:effectExtent l="0" t="0" r="6350" b="3175"/>
            <wp:wrapNone/>
            <wp:docPr id="8" name="Picture 8" descr="https://high.9oclocks.com/static/uploads/article/images/X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gh.9oclocks.com/static/uploads/article/images/X22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13B" w:rsidRPr="00F14DC6">
        <w:rPr>
          <w:rFonts w:cs="Helvetica"/>
          <w:color w:val="333333"/>
          <w:sz w:val="18"/>
          <w:szCs w:val="18"/>
        </w:rPr>
        <w:t>- Màu xanh lá cây lạt</w:t>
      </w:r>
      <w:r w:rsidR="00F6758D">
        <w:rPr>
          <w:rFonts w:cs="Helvetica"/>
          <w:color w:val="333333"/>
          <w:sz w:val="18"/>
          <w:szCs w:val="18"/>
        </w:rPr>
        <w:tab/>
      </w:r>
      <w:r w:rsidR="005E213B" w:rsidRPr="00F14DC6">
        <w:rPr>
          <w:rFonts w:cs="Helvetica"/>
          <w:color w:val="333333"/>
          <w:sz w:val="18"/>
          <w:szCs w:val="18"/>
        </w:rPr>
        <w:t>: ngày đầu tiên uptrend</w:t>
      </w:r>
      <w:r w:rsidR="001061C8" w:rsidRPr="00F14DC6">
        <w:rPr>
          <w:rFonts w:cs="Helvetica"/>
          <w:color w:val="333333"/>
          <w:sz w:val="18"/>
          <w:szCs w:val="18"/>
        </w:rPr>
        <w:t xml:space="preserve"> (Chuẩn bị up</w:t>
      </w:r>
      <w:r w:rsidR="00DA2727">
        <w:rPr>
          <w:rFonts w:cs="Helvetica"/>
          <w:color w:val="333333"/>
          <w:sz w:val="18"/>
          <w:szCs w:val="18"/>
        </w:rPr>
        <w:t>trend</w:t>
      </w:r>
      <w:r w:rsidR="001061C8" w:rsidRPr="00F14DC6">
        <w:rPr>
          <w:rFonts w:cs="Helvetica"/>
          <w:color w:val="333333"/>
          <w:sz w:val="18"/>
          <w:szCs w:val="18"/>
        </w:rPr>
        <w:t>)</w:t>
      </w:r>
    </w:p>
    <w:p w:rsidR="005E213B" w:rsidRPr="00F14DC6" w:rsidRDefault="005E213B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Màu xanh lá cây</w:t>
      </w:r>
      <w:r w:rsidR="00F6758D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>:</w:t>
      </w:r>
      <w:r w:rsidR="00F6758D">
        <w:rPr>
          <w:rFonts w:cs="Helvetica"/>
          <w:color w:val="333333"/>
          <w:sz w:val="18"/>
          <w:szCs w:val="18"/>
        </w:rPr>
        <w:t xml:space="preserve"> </w:t>
      </w:r>
      <w:r w:rsidRPr="00F14DC6">
        <w:rPr>
          <w:rFonts w:cs="Helvetica"/>
          <w:color w:val="333333"/>
          <w:sz w:val="18"/>
          <w:szCs w:val="18"/>
        </w:rPr>
        <w:t xml:space="preserve">ngày </w:t>
      </w:r>
      <w:r w:rsidR="001061C8" w:rsidRPr="00F14DC6">
        <w:rPr>
          <w:rFonts w:cs="Helvetica"/>
          <w:color w:val="333333"/>
          <w:sz w:val="18"/>
          <w:szCs w:val="18"/>
        </w:rPr>
        <w:t xml:space="preserve">đầu tiên </w:t>
      </w:r>
      <w:r w:rsidRPr="00F14DC6">
        <w:rPr>
          <w:rFonts w:cs="Helvetica"/>
          <w:color w:val="333333"/>
          <w:sz w:val="18"/>
          <w:szCs w:val="18"/>
        </w:rPr>
        <w:t>uptrend</w:t>
      </w:r>
      <w:r w:rsidR="001061C8" w:rsidRPr="00F14DC6">
        <w:rPr>
          <w:rFonts w:cs="Helvetica"/>
          <w:color w:val="333333"/>
          <w:sz w:val="18"/>
          <w:szCs w:val="18"/>
        </w:rPr>
        <w:t xml:space="preserve"> (Mua)</w:t>
      </w:r>
    </w:p>
    <w:p w:rsidR="001061C8" w:rsidRPr="00F14DC6" w:rsidRDefault="001061C8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Màu xanh lá cây đậm</w:t>
      </w:r>
      <w:r w:rsidR="00F6758D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>: ngày còn uptrend (Giữ</w:t>
      </w:r>
      <w:r w:rsidR="00633E4B">
        <w:rPr>
          <w:rFonts w:cs="Helvetica"/>
          <w:color w:val="333333"/>
          <w:sz w:val="18"/>
          <w:szCs w:val="18"/>
        </w:rPr>
        <w:t xml:space="preserve"> cổ phiếu</w:t>
      </w:r>
      <w:r w:rsidRPr="00F14DC6">
        <w:rPr>
          <w:rFonts w:cs="Helvetica"/>
          <w:color w:val="333333"/>
          <w:sz w:val="18"/>
          <w:szCs w:val="18"/>
        </w:rPr>
        <w:t>)</w:t>
      </w:r>
    </w:p>
    <w:p w:rsidR="005E213B" w:rsidRPr="00F14DC6" w:rsidRDefault="005E213B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1061C8" w:rsidRPr="00F14DC6" w:rsidRDefault="00633E4B" w:rsidP="00633E4B">
      <w:pPr>
        <w:shd w:val="clear" w:color="auto" w:fill="FEFEFE"/>
        <w:tabs>
          <w:tab w:val="left" w:pos="99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218C68" wp14:editId="1C14518B">
                <wp:simplePos x="0" y="0"/>
                <wp:positionH relativeFrom="column">
                  <wp:posOffset>4851400</wp:posOffset>
                </wp:positionH>
                <wp:positionV relativeFrom="paragraph">
                  <wp:posOffset>136525</wp:posOffset>
                </wp:positionV>
                <wp:extent cx="386715" cy="491490"/>
                <wp:effectExtent l="0" t="0" r="51435" b="99060"/>
                <wp:wrapNone/>
                <wp:docPr id="21" name="Elb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" cy="49149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6A49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382pt;margin-top:10.75pt;width:30.45pt;height:3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" strokecolor="#125f5b [3204]" strokeweight=".5pt">
                <v:stroke endarrow="block"/>
              </v:shape>
            </w:pict>
          </mc:Fallback>
        </mc:AlternateContent>
      </w:r>
      <w:r w:rsidR="001061C8" w:rsidRPr="00F14DC6">
        <w:rPr>
          <w:rFonts w:cs="Helvetica"/>
          <w:color w:val="333333"/>
          <w:sz w:val="18"/>
          <w:szCs w:val="18"/>
        </w:rPr>
        <w:t>- Màu cam</w:t>
      </w:r>
      <w:r w:rsidR="00F6758D">
        <w:rPr>
          <w:rFonts w:cs="Helvetica"/>
          <w:color w:val="333333"/>
          <w:sz w:val="18"/>
          <w:szCs w:val="18"/>
        </w:rPr>
        <w:tab/>
      </w:r>
      <w:r w:rsidR="001061C8" w:rsidRPr="00F14DC6">
        <w:rPr>
          <w:rFonts w:cs="Helvetica"/>
          <w:color w:val="333333"/>
          <w:sz w:val="18"/>
          <w:szCs w:val="18"/>
        </w:rPr>
        <w:t>: ngày đầu tiên downtrend (Chuẩn bị down</w:t>
      </w:r>
      <w:r w:rsidR="00DA2727">
        <w:rPr>
          <w:rFonts w:cs="Helvetica"/>
          <w:color w:val="333333"/>
          <w:sz w:val="18"/>
          <w:szCs w:val="18"/>
        </w:rPr>
        <w:t>trend</w:t>
      </w:r>
      <w:r w:rsidR="001061C8" w:rsidRPr="00F14DC6">
        <w:rPr>
          <w:rFonts w:cs="Helvetica"/>
          <w:color w:val="333333"/>
          <w:sz w:val="18"/>
          <w:szCs w:val="18"/>
        </w:rPr>
        <w:t>)</w:t>
      </w:r>
    </w:p>
    <w:p w:rsidR="001061C8" w:rsidRPr="00F14DC6" w:rsidRDefault="00633E4B" w:rsidP="00633E4B">
      <w:pPr>
        <w:shd w:val="clear" w:color="auto" w:fill="FEFEFE"/>
        <w:tabs>
          <w:tab w:val="left" w:pos="99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09088" behindDoc="0" locked="0" layoutInCell="1" allowOverlap="1" wp14:anchorId="7DB45249" wp14:editId="09C5AF1D">
            <wp:simplePos x="0" y="0"/>
            <wp:positionH relativeFrom="column">
              <wp:posOffset>5195088</wp:posOffset>
            </wp:positionH>
            <wp:positionV relativeFrom="paragraph">
              <wp:posOffset>4869</wp:posOffset>
            </wp:positionV>
            <wp:extent cx="1277637" cy="853931"/>
            <wp:effectExtent l="0" t="0" r="0" b="3810"/>
            <wp:wrapNone/>
            <wp:docPr id="7" name="Picture 7" descr="https://high.9oclocks.com/static/uploads/article/images/X3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gh.9oclocks.com/static/uploads/article/images/X3%2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37" cy="8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1C8" w:rsidRPr="00F14DC6">
        <w:rPr>
          <w:rFonts w:cs="Helvetica"/>
          <w:color w:val="333333"/>
          <w:sz w:val="18"/>
          <w:szCs w:val="18"/>
        </w:rPr>
        <w:t>- Màu đỏ</w:t>
      </w:r>
      <w:r w:rsidR="00F6758D">
        <w:rPr>
          <w:rFonts w:cs="Helvetica"/>
          <w:color w:val="333333"/>
          <w:sz w:val="18"/>
          <w:szCs w:val="18"/>
        </w:rPr>
        <w:tab/>
      </w:r>
      <w:r w:rsidR="001061C8" w:rsidRPr="00F14DC6">
        <w:rPr>
          <w:rFonts w:cs="Helvetica"/>
          <w:color w:val="333333"/>
          <w:sz w:val="18"/>
          <w:szCs w:val="18"/>
        </w:rPr>
        <w:t xml:space="preserve">: ngày đầu tiên downtrend </w:t>
      </w:r>
      <w:r w:rsidR="0094005A" w:rsidRPr="00F14DC6">
        <w:rPr>
          <w:rFonts w:cs="Helvetica"/>
          <w:color w:val="333333"/>
          <w:sz w:val="18"/>
          <w:szCs w:val="18"/>
        </w:rPr>
        <w:t>(B</w:t>
      </w:r>
      <w:r w:rsidR="001061C8" w:rsidRPr="00F14DC6">
        <w:rPr>
          <w:rFonts w:cs="Helvetica"/>
          <w:color w:val="333333"/>
          <w:sz w:val="18"/>
          <w:szCs w:val="18"/>
        </w:rPr>
        <w:t>án)</w:t>
      </w:r>
    </w:p>
    <w:p w:rsidR="005E213B" w:rsidRPr="00F14DC6" w:rsidRDefault="005E213B" w:rsidP="00633E4B">
      <w:pPr>
        <w:shd w:val="clear" w:color="auto" w:fill="FEFEFE"/>
        <w:tabs>
          <w:tab w:val="left" w:pos="99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Màu trắng</w:t>
      </w:r>
      <w:r w:rsidR="00F6758D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>:</w:t>
      </w:r>
      <w:r w:rsidR="00633E4B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>ngày downtrend (tuyệt đối không mua vào)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B06DC" w:rsidRPr="00F14DC6" w:rsidRDefault="005B06D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lastRenderedPageBreak/>
        <w:t xml:space="preserve">   HƯỚNG DẪN:  Mua </w:t>
      </w:r>
      <w:r w:rsidR="00461B67" w:rsidRPr="00F14DC6">
        <w:rPr>
          <w:rStyle w:val="Strong"/>
          <w:rFonts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B</w:t>
      </w:r>
      <w:r w:rsidRPr="00F14DC6">
        <w:rPr>
          <w:rStyle w:val="Strong"/>
          <w:rFonts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án 1 cổ phiếu </w:t>
      </w:r>
      <w:r w:rsidR="00121F95">
        <w:rPr>
          <w:rStyle w:val="Strong"/>
          <w:rFonts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bằng Healthcheck</w:t>
      </w:r>
      <w:r w:rsidRPr="00F14DC6">
        <w:rPr>
          <w:rStyle w:val="Strong"/>
          <w:rFonts w:cs="Helvetica"/>
          <w:color w:val="FFFFFF"/>
          <w:sz w:val="18"/>
          <w:szCs w:val="18"/>
          <w:bdr w:val="none" w:sz="0" w:space="0" w:color="auto" w:frame="1"/>
          <w:shd w:val="clear" w:color="auto" w:fill="008080"/>
        </w:rPr>
        <w:t> </w:t>
      </w:r>
    </w:p>
    <w:p w:rsidR="005E213B" w:rsidRPr="00F14DC6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*</w:t>
      </w:r>
      <w:r w:rsidR="005E213B" w:rsidRPr="00F14DC6">
        <w:rPr>
          <w:rFonts w:cs="Helvetica"/>
          <w:color w:val="333333"/>
          <w:sz w:val="18"/>
          <w:szCs w:val="18"/>
        </w:rPr>
        <w:t xml:space="preserve"> Vào 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HEALTHCHECK &gt; Nhập "MÃ" vào ô tìm kiếm &gt; SEARCH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  </w:t>
      </w:r>
    </w:p>
    <w:p w:rsidR="005E213B" w:rsidRPr="00633E4B" w:rsidRDefault="00633E4B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color w:val="FFFFFF" w:themeColor="background1"/>
          <w:sz w:val="18"/>
          <w:szCs w:val="18"/>
        </w:rPr>
      </w:pPr>
      <w:r>
        <w:rPr>
          <w:rFonts w:cs="Helvetica"/>
          <w:b/>
          <w:color w:val="FFFFFF" w:themeColor="background1"/>
          <w:sz w:val="18"/>
          <w:szCs w:val="18"/>
          <w:highlight w:val="darkGreen"/>
        </w:rPr>
        <w:t xml:space="preserve"> </w:t>
      </w:r>
      <w:r w:rsidR="008B5380" w:rsidRPr="00633E4B">
        <w:rPr>
          <w:rFonts w:cs="Helvetica"/>
          <w:b/>
          <w:color w:val="FFFFFF" w:themeColor="background1"/>
          <w:sz w:val="18"/>
          <w:szCs w:val="18"/>
          <w:highlight w:val="darkGreen"/>
        </w:rPr>
        <w:t>MU</w:t>
      </w:r>
      <w:r w:rsidR="0042238E">
        <w:rPr>
          <w:rFonts w:cs="Helvetica"/>
          <w:b/>
          <w:color w:val="FFFFFF" w:themeColor="background1"/>
          <w:sz w:val="18"/>
          <w:szCs w:val="18"/>
          <w:highlight w:val="darkGreen"/>
        </w:rPr>
        <w:t>A KHI NÀO? .</w:t>
      </w:r>
      <w:r>
        <w:rPr>
          <w:rFonts w:cs="Helvetica"/>
          <w:b/>
          <w:color w:val="FFFFFF" w:themeColor="background1"/>
          <w:sz w:val="18"/>
          <w:szCs w:val="18"/>
        </w:rPr>
        <w:t>.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&gt;&gt; Mua mã AZZ</w:t>
      </w:r>
      <w:r w:rsidR="00121F95">
        <w:rPr>
          <w:rFonts w:cs="Helvetica"/>
          <w:color w:val="333333"/>
          <w:sz w:val="18"/>
          <w:szCs w:val="18"/>
        </w:rPr>
        <w:t xml:space="preserve"> (giá ≥ 10)</w:t>
      </w:r>
      <w:r w:rsidRPr="00F14DC6">
        <w:rPr>
          <w:rFonts w:cs="Helvetica"/>
          <w:color w:val="333333"/>
          <w:sz w:val="18"/>
          <w:szCs w:val="18"/>
        </w:rPr>
        <w:t xml:space="preserve"> vào ngày xanh lá cây nếu nó thỏ</w:t>
      </w:r>
      <w:r w:rsidR="00121F95">
        <w:rPr>
          <w:rFonts w:cs="Helvetica"/>
          <w:color w:val="333333"/>
          <w:sz w:val="18"/>
          <w:szCs w:val="18"/>
        </w:rPr>
        <w:t>a</w:t>
      </w:r>
      <w:r w:rsidRPr="00F14DC6">
        <w:rPr>
          <w:rFonts w:cs="Helvetica"/>
          <w:color w:val="333333"/>
          <w:sz w:val="18"/>
          <w:szCs w:val="18"/>
        </w:rPr>
        <w:t xml:space="preserve"> </w:t>
      </w:r>
      <w:r w:rsidR="00AD0880">
        <w:rPr>
          <w:rFonts w:cs="Helvetica"/>
          <w:color w:val="333333"/>
          <w:sz w:val="18"/>
          <w:szCs w:val="18"/>
        </w:rPr>
        <w:t xml:space="preserve">3 </w:t>
      </w:r>
      <w:r w:rsidRPr="00F14DC6">
        <w:rPr>
          <w:rFonts w:cs="Helvetica"/>
          <w:color w:val="333333"/>
          <w:sz w:val="18"/>
          <w:szCs w:val="18"/>
        </w:rPr>
        <w:t>điều kiện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+ Cột volume của nó &gt; 400 000, đều đặn</w:t>
      </w:r>
      <w:r w:rsidR="00AD0880">
        <w:rPr>
          <w:rFonts w:cs="Helvetica"/>
          <w:color w:val="333333"/>
          <w:sz w:val="18"/>
          <w:szCs w:val="18"/>
        </w:rPr>
        <w:t xml:space="preserve"> quanh mốc này</w:t>
      </w:r>
      <w:r w:rsidRPr="00F14DC6">
        <w:rPr>
          <w:rFonts w:cs="Helvetica"/>
          <w:color w:val="333333"/>
          <w:sz w:val="18"/>
          <w:szCs w:val="18"/>
        </w:rPr>
        <w:t xml:space="preserve"> trước đó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+ Ô đỏ cột .#TREND của vòng liền trướ</w:t>
      </w:r>
      <w:r w:rsidR="00121F95">
        <w:rPr>
          <w:rFonts w:cs="Helvetica"/>
          <w:color w:val="333333"/>
          <w:sz w:val="18"/>
          <w:szCs w:val="18"/>
        </w:rPr>
        <w:t>c đó ≥</w:t>
      </w:r>
      <w:r w:rsidRPr="00F14DC6">
        <w:rPr>
          <w:rFonts w:cs="Helvetica"/>
          <w:color w:val="333333"/>
          <w:sz w:val="18"/>
          <w:szCs w:val="18"/>
        </w:rPr>
        <w:t xml:space="preserve"> </w:t>
      </w:r>
      <w:r w:rsidR="00121F95">
        <w:rPr>
          <w:rFonts w:cs="Helvetica"/>
          <w:color w:val="333333"/>
          <w:sz w:val="18"/>
          <w:szCs w:val="18"/>
        </w:rPr>
        <w:t>+</w:t>
      </w:r>
      <w:r w:rsidRPr="00F14DC6">
        <w:rPr>
          <w:rFonts w:cs="Helvetica"/>
          <w:color w:val="333333"/>
          <w:sz w:val="18"/>
          <w:szCs w:val="18"/>
        </w:rPr>
        <w:t>7%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+ Yếu tố cơ bản của mã không xấu</w:t>
      </w:r>
      <w:r w:rsidR="008B5380" w:rsidRPr="00F14DC6">
        <w:rPr>
          <w:rFonts w:cs="Helvetica"/>
          <w:color w:val="333333"/>
          <w:sz w:val="18"/>
          <w:szCs w:val="18"/>
        </w:rPr>
        <w:t xml:space="preserve"> (cafef.vn)</w:t>
      </w:r>
    </w:p>
    <w:p w:rsidR="00CE594B" w:rsidRPr="00F14DC6" w:rsidRDefault="00CE594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E594B" w:rsidRPr="00F14DC6" w:rsidRDefault="00CE594B" w:rsidP="00CE594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</w:pP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Ví dụ MUA</w:t>
      </w:r>
      <w:r w:rsidR="008B5380"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 xml:space="preserve"> -</w:t>
      </w:r>
      <w:r w:rsidR="008B5380" w:rsidRPr="00F14DC6">
        <w:rPr>
          <w:rFonts w:cs="Helvetica"/>
          <w:color w:val="333333"/>
          <w:sz w:val="18"/>
          <w:szCs w:val="18"/>
        </w:rPr>
        <w:t xml:space="preserve"> </w:t>
      </w: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mua hế</w:t>
      </w:r>
      <w:r w:rsidR="00B7766D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t HHS vào ngày 20</w:t>
      </w: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/06/2025</w:t>
      </w:r>
    </w:p>
    <w:p w:rsidR="005E213B" w:rsidRPr="00F14DC6" w:rsidRDefault="00A2111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8927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401955</wp:posOffset>
                </wp:positionV>
                <wp:extent cx="4842383" cy="2358341"/>
                <wp:effectExtent l="0" t="0" r="15875" b="42545"/>
                <wp:wrapNone/>
                <wp:docPr id="2264" name="Group 2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383" cy="2358341"/>
                          <a:chOff x="0" y="-1"/>
                          <a:chExt cx="4842383" cy="2358341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446227" y="1228954"/>
                            <a:ext cx="64325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46227" y="1371600"/>
                            <a:ext cx="64325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7200" y="2136039"/>
                            <a:ext cx="64325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200" y="2256740"/>
                            <a:ext cx="64325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5840" y="0"/>
                            <a:ext cx="363111" cy="1637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910742" cy="1637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572768" y="1912925"/>
                            <a:ext cx="3269615" cy="3767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5928" w:rsidRDefault="008E5928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Bán ra</w:t>
                              </w:r>
                            </w:p>
                            <w:p w:rsidR="008E5928" w:rsidRDefault="008E5928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 bán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561631" y="-1"/>
                            <a:ext cx="3251606" cy="24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E5928" w:rsidRDefault="008E5928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92738">
                                <w:rPr>
                                  <w:sz w:val="16"/>
                                  <w:szCs w:val="16"/>
                                </w:rPr>
                                <w:t>Xem xét mua ở đây nếu bạ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n không mua vào ngày 20/06/</w:t>
                              </w:r>
                              <w:r w:rsidRPr="00B92738">
                                <w:rPr>
                                  <w:sz w:val="16"/>
                                  <w:szCs w:val="16"/>
                                </w:rPr>
                                <w:t>2025</w:t>
                              </w:r>
                            </w:p>
                            <w:p w:rsidR="008E5928" w:rsidRDefault="008E5928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 flipH="1" flipV="1">
                            <a:off x="1349654" y="84125"/>
                            <a:ext cx="234087" cy="983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 flipH="1">
                            <a:off x="1133856" y="1130199"/>
                            <a:ext cx="512064" cy="12877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 flipH="1">
                            <a:off x="1148486" y="1258215"/>
                            <a:ext cx="512064" cy="2033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 flipH="1">
                            <a:off x="1133856" y="2026311"/>
                            <a:ext cx="486461" cy="1357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 flipH="1">
                            <a:off x="1163117" y="2179930"/>
                            <a:ext cx="457149" cy="1247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561795" y="471831"/>
                            <a:ext cx="3251200" cy="373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E7554" w:rsidRDefault="004E7554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LN vòng hiện tại +9%</w:t>
                              </w:r>
                            </w:p>
                            <w:p w:rsidR="004E7554" w:rsidRDefault="004E7554" w:rsidP="004E7554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Lợi nhuận vòng liền trước: +41.8%</w:t>
                              </w:r>
                            </w:p>
                            <w:p w:rsidR="004E7554" w:rsidRDefault="004E7554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4E7554" w:rsidRDefault="004E7554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traight Arrow Connector 43"/>
                        <wps:cNvCnPr/>
                        <wps:spPr>
                          <a:xfrm flipH="1" flipV="1">
                            <a:off x="343814" y="171908"/>
                            <a:ext cx="1269188" cy="5413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Arrow Connector 44"/>
                        <wps:cNvCnPr/>
                        <wps:spPr>
                          <a:xfrm flipH="1" flipV="1">
                            <a:off x="830275" y="138989"/>
                            <a:ext cx="793699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3" name="Text Box 2263"/>
                        <wps:cNvSpPr txBox="1"/>
                        <wps:spPr>
                          <a:xfrm>
                            <a:off x="1568780" y="1001685"/>
                            <a:ext cx="3269615" cy="6683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1076F" w:rsidRDefault="0031076F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Mua vào</w:t>
                              </w:r>
                            </w:p>
                            <w:p w:rsidR="0031076F" w:rsidRDefault="0031076F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 mua</w:t>
                              </w:r>
                            </w:p>
                            <w:p w:rsidR="0031076F" w:rsidRPr="008E5928" w:rsidRDefault="0031076F" w:rsidP="0046439F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5928">
                                <w:rPr>
                                  <w:sz w:val="16"/>
                                  <w:szCs w:val="16"/>
                                </w:rPr>
                                <w:t>Lưu ý: Mã này thỏa 3 điều kiệ</w:t>
                              </w:r>
                              <w:r w:rsidR="00AD0880">
                                <w:rPr>
                                  <w:sz w:val="16"/>
                                  <w:szCs w:val="16"/>
                                </w:rPr>
                                <w:t>n mua 9OCLOCKs</w:t>
                              </w:r>
                              <w:r w:rsidR="00F842DF">
                                <w:rPr>
                                  <w:sz w:val="16"/>
                                  <w:szCs w:val="16"/>
                                </w:rPr>
                                <w:t xml:space="preserve"> khi click cột Filter trên Board sẽ thấy hiện ra mã này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4" o:spid="_x0000_s1038" style="position:absolute;margin-left:194.5pt;margin-top:31.65pt;width:381.3pt;height:185.7pt;z-index:251708927" coordorigin="" coordsize="48423,2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">
                <v:rect id="Rectangle 27" o:spid="_x0000_s1039" style="position:absolute;left:4462;top:12289;width:6432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" filled="f" strokecolor="red" strokeweight="1pt"/>
                <v:rect id="Rectangle 28" o:spid="_x0000_s1040" style="position:absolute;left:4462;top:13716;width:6432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G0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" filled="f" strokecolor="red" strokeweight="1pt"/>
                <v:rect id="Rectangle 29" o:spid="_x0000_s1041" style="position:absolute;left:4572;top:21360;width:6432;height:1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<v:rect id="Rectangle 30" o:spid="_x0000_s1042" style="position:absolute;left:4572;top:22567;width:6432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r1wgAAANsAAAAPAAAAZHJzL2Rvd25yZXYueG1sRE9Na8JA&#10;EL0L/odlhF6kbqwg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DP+kr1wgAAANsAAAAPAAAA&#10;AAAAAAAAAAAAAAcCAABkcnMvZG93bnJldi54bWxQSwUGAAAAAAMAAwC3AAAA9gIAAAAA&#10;" filled="f" strokecolor="black [3213]" strokeweight="1pt"/>
                <v:rect id="Rectangle 31" o:spid="_x0000_s1043" style="position:absolute;left:10058;width:3631;height:1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" filled="f" strokecolor="red" strokeweight="1pt"/>
                <v:rect id="Rectangle 32" o:spid="_x0000_s1044" style="position:absolute;width:9107;height:1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" filled="f" strokecolor="red" strokeweight="1pt"/>
                <v:shape id="Text Box 34" o:spid="_x0000_s1045" type="#_x0000_t202" style="position:absolute;left:15727;top:19129;width:32696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<v:textbox>
                    <w:txbxContent>
                      <w:p w:rsidR="008E5928" w:rsidRDefault="008E5928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Bán ra</w:t>
                        </w:r>
                      </w:p>
                      <w:p w:rsidR="008E5928" w:rsidRDefault="008E5928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 bán</w:t>
                        </w:r>
                      </w:p>
                    </w:txbxContent>
                  </v:textbox>
                </v:shape>
                <v:shape id="Text Box 35" o:spid="_x0000_s1046" type="#_x0000_t202" style="position:absolute;left:15616;width:32516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<v:textbox>
                    <w:txbxContent>
                      <w:p w:rsidR="008E5928" w:rsidRDefault="008E5928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B92738">
                          <w:rPr>
                            <w:sz w:val="16"/>
                            <w:szCs w:val="16"/>
                          </w:rPr>
                          <w:t>Xem xét mua ở đây nếu bạ</w:t>
                        </w:r>
                        <w:r>
                          <w:rPr>
                            <w:sz w:val="16"/>
                            <w:szCs w:val="16"/>
                          </w:rPr>
                          <w:t>n không mua vào ngày 20/06/</w:t>
                        </w:r>
                        <w:r w:rsidRPr="00B92738">
                          <w:rPr>
                            <w:sz w:val="16"/>
                            <w:szCs w:val="16"/>
                          </w:rPr>
                          <w:t>2025</w:t>
                        </w:r>
                      </w:p>
                      <w:p w:rsidR="008E5928" w:rsidRDefault="008E5928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Straight Arrow Connector 37" o:spid="_x0000_s1047" type="#_x0000_t32" style="position:absolute;left:13496;top:841;width:2341;height:9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" strokecolor="#125f5b [3204]" strokeweight=".5pt">
                  <v:stroke endarrow="block" joinstyle="miter"/>
                </v:shape>
                <v:shape id="Straight Arrow Connector 38" o:spid="_x0000_s1048" type="#_x0000_t32" style="position:absolute;left:11338;top:11301;width:5121;height:1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co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" strokecolor="#125f5b [3204]" strokeweight=".5pt">
                  <v:stroke endarrow="block" joinstyle="miter"/>
                </v:shape>
                <v:shape id="Straight Arrow Connector 39" o:spid="_x0000_s1049" type="#_x0000_t32" style="position:absolute;left:11484;top:12582;width:5121;height:20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" strokecolor="#125f5b [3204]" strokeweight=".5pt">
                  <v:stroke endarrow="block" joinstyle="miter"/>
                </v:shape>
                <v:shape id="Straight Arrow Connector 40" o:spid="_x0000_s1050" type="#_x0000_t32" style="position:absolute;left:11338;top:20263;width:4865;height:13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" strokecolor="#125f5b [3204]" strokeweight=".5pt">
                  <v:stroke endarrow="block" joinstyle="miter"/>
                </v:shape>
                <v:shape id="Straight Arrow Connector 41" o:spid="_x0000_s1051" type="#_x0000_t32" style="position:absolute;left:11631;top:21799;width:4571;height:12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" strokecolor="#125f5b [3204]" strokeweight=".5pt">
                  <v:stroke endarrow="block" joinstyle="miter"/>
                </v:shape>
                <v:shape id="Text Box 42" o:spid="_x0000_s1052" type="#_x0000_t202" style="position:absolute;left:15617;top:4718;width:32512;height:3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+T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Dren+TwgAAANsAAAAPAAAA&#10;AAAAAAAAAAAAAAcCAABkcnMvZG93bnJldi54bWxQSwUGAAAAAAMAAwC3AAAA9gIAAAAA&#10;" fillcolor="white [3201]" strokeweight=".5pt">
                  <v:textbox>
                    <w:txbxContent>
                      <w:p w:rsidR="004E7554" w:rsidRDefault="004E7554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LN vòng hiện tại +9%</w:t>
                        </w:r>
                      </w:p>
                      <w:p w:rsidR="004E7554" w:rsidRDefault="004E7554" w:rsidP="004E7554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Lợi nhuận vòng liền trước: +41.8%</w:t>
                        </w:r>
                      </w:p>
                      <w:p w:rsidR="004E7554" w:rsidRDefault="004E7554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  <w:p w:rsidR="004E7554" w:rsidRDefault="004E7554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Straight Arrow Connector 43" o:spid="_x0000_s1053" type="#_x0000_t32" style="position:absolute;left:3438;top:1719;width:12692;height:54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" strokecolor="#125f5b [3204]" strokeweight=".5pt">
                  <v:stroke endarrow="block" joinstyle="miter"/>
                </v:shape>
                <v:shape id="Straight Arrow Connector 44" o:spid="_x0000_s1054" type="#_x0000_t32" style="position:absolute;left:8302;top:1389;width:7937;height:4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" strokecolor="#125f5b [3204]" strokeweight=".5pt">
                  <v:stroke endarrow="block" joinstyle="miter"/>
                </v:shape>
                <v:shape id="Text Box 2263" o:spid="_x0000_s1055" type="#_x0000_t202" style="position:absolute;left:15687;top:10016;width:32696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" fillcolor="white [3201]" strokeweight=".5pt">
                  <v:textbox>
                    <w:txbxContent>
                      <w:p w:rsidR="0031076F" w:rsidRDefault="0031076F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Mua vào</w:t>
                        </w:r>
                      </w:p>
                      <w:p w:rsidR="0031076F" w:rsidRDefault="0031076F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 mua</w:t>
                        </w:r>
                      </w:p>
                      <w:p w:rsidR="0031076F" w:rsidRPr="008E5928" w:rsidRDefault="0031076F" w:rsidP="0046439F">
                        <w:pPr>
                          <w:numPr>
                            <w:ilvl w:val="0"/>
                            <w:numId w:val="1"/>
                          </w:num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8E5928">
                          <w:rPr>
                            <w:sz w:val="16"/>
                            <w:szCs w:val="16"/>
                          </w:rPr>
                          <w:t>Lưu ý: Mã này thỏa 3 điều kiệ</w:t>
                        </w:r>
                        <w:r w:rsidR="00AD0880">
                          <w:rPr>
                            <w:sz w:val="16"/>
                            <w:szCs w:val="16"/>
                          </w:rPr>
                          <w:t>n mua 9OCLOCKs</w:t>
                        </w:r>
                        <w:r w:rsidR="00F842DF">
                          <w:rPr>
                            <w:sz w:val="16"/>
                            <w:szCs w:val="16"/>
                          </w:rPr>
                          <w:t xml:space="preserve"> khi click cột Filter trên Board sẽ thấy hiện ra mã này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5561" w:rsidRPr="00F14DC6">
        <w:rPr>
          <w:rFonts w:cs="Helvetica"/>
          <w:noProof/>
          <w:color w:val="333333"/>
          <w:sz w:val="18"/>
          <w:szCs w:val="18"/>
        </w:rPr>
        <w:drawing>
          <wp:inline distT="0" distB="0" distL="0" distR="0">
            <wp:extent cx="6967361" cy="2660323"/>
            <wp:effectExtent l="152400" t="171450" r="367030" b="3689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8" b="5324"/>
                    <a:stretch/>
                  </pic:blipFill>
                  <pic:spPr bwMode="auto">
                    <a:xfrm>
                      <a:off x="0" y="0"/>
                      <a:ext cx="7038375" cy="268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3B" w:rsidRPr="005353DF" w:rsidRDefault="005353DF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color w:val="FFFFFF" w:themeColor="background1"/>
          <w:sz w:val="18"/>
          <w:szCs w:val="18"/>
        </w:rPr>
      </w:pPr>
      <w:r>
        <w:rPr>
          <w:rFonts w:cs="Helvetica"/>
          <w:b/>
          <w:color w:val="FFFFFF" w:themeColor="background1"/>
          <w:sz w:val="18"/>
          <w:szCs w:val="18"/>
          <w:highlight w:val="red"/>
        </w:rPr>
        <w:t xml:space="preserve">  </w:t>
      </w:r>
      <w:r w:rsidR="008B5380" w:rsidRPr="005353DF">
        <w:rPr>
          <w:rFonts w:cs="Helvetica"/>
          <w:b/>
          <w:color w:val="FFFFFF" w:themeColor="background1"/>
          <w:sz w:val="18"/>
          <w:szCs w:val="18"/>
          <w:highlight w:val="red"/>
        </w:rPr>
        <w:t>BÁ</w:t>
      </w:r>
      <w:r>
        <w:rPr>
          <w:rFonts w:cs="Helvetica"/>
          <w:b/>
          <w:color w:val="FFFFFF" w:themeColor="background1"/>
          <w:sz w:val="18"/>
          <w:szCs w:val="18"/>
          <w:highlight w:val="red"/>
        </w:rPr>
        <w:t>N</w:t>
      </w:r>
      <w:r w:rsidR="0042238E">
        <w:rPr>
          <w:rFonts w:cs="Helvetica"/>
          <w:b/>
          <w:color w:val="FFFFFF" w:themeColor="background1"/>
          <w:sz w:val="18"/>
          <w:szCs w:val="18"/>
          <w:highlight w:val="red"/>
        </w:rPr>
        <w:t xml:space="preserve"> KHI NÀO</w:t>
      </w:r>
      <w:r>
        <w:rPr>
          <w:rFonts w:cs="Helvetica"/>
          <w:b/>
          <w:color w:val="FFFFFF" w:themeColor="background1"/>
          <w:sz w:val="18"/>
          <w:szCs w:val="18"/>
          <w:highlight w:val="red"/>
        </w:rPr>
        <w:t xml:space="preserve">.  </w:t>
      </w:r>
      <w:r>
        <w:rPr>
          <w:rFonts w:cs="Helvetica"/>
          <w:b/>
          <w:color w:val="FFFFFF" w:themeColor="background1"/>
          <w:sz w:val="18"/>
          <w:szCs w:val="18"/>
        </w:rPr>
        <w:t xml:space="preserve">  </w:t>
      </w:r>
    </w:p>
    <w:p w:rsidR="008B5380" w:rsidRPr="00F14DC6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Cách bán 1:</w:t>
      </w:r>
      <w:r w:rsidR="00615F32" w:rsidRPr="00F14DC6">
        <w:rPr>
          <w:rFonts w:cs="Helvetica"/>
          <w:color w:val="333333"/>
          <w:sz w:val="18"/>
          <w:szCs w:val="18"/>
        </w:rPr>
        <w:t xml:space="preserve"> </w:t>
      </w:r>
    </w:p>
    <w:p w:rsidR="008B5380" w:rsidRPr="00F14DC6" w:rsidRDefault="008B5380" w:rsidP="008B5380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 w:rsidRPr="00F14DC6">
        <w:rPr>
          <w:rFonts w:cs="Helvetica"/>
          <w:color w:val="FF0000"/>
          <w:sz w:val="18"/>
          <w:szCs w:val="18"/>
        </w:rPr>
        <w:t>&gt;&gt; Bán</w:t>
      </w:r>
      <w:r w:rsidR="00461B67" w:rsidRPr="00F14DC6">
        <w:rPr>
          <w:rFonts w:cs="Helvetica"/>
          <w:color w:val="FF0000"/>
          <w:sz w:val="18"/>
          <w:szCs w:val="18"/>
        </w:rPr>
        <w:t xml:space="preserve"> hết cổ phiếu </w:t>
      </w:r>
      <w:r w:rsidRPr="00F14DC6">
        <w:rPr>
          <w:rFonts w:cs="Helvetica"/>
          <w:color w:val="FF0000"/>
          <w:sz w:val="18"/>
          <w:szCs w:val="18"/>
        </w:rPr>
        <w:t>khi đỏ ô .#TREND </w:t>
      </w:r>
    </w:p>
    <w:p w:rsidR="008B5380" w:rsidRPr="00F14DC6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8B5380" w:rsidRPr="00F14DC6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Cách bán 2:</w:t>
      </w:r>
      <w:r w:rsidR="00615F32" w:rsidRPr="00F14DC6">
        <w:rPr>
          <w:rFonts w:cs="Helvetica"/>
          <w:color w:val="333333"/>
          <w:sz w:val="18"/>
          <w:szCs w:val="18"/>
        </w:rPr>
        <w:t xml:space="preserve"> 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 w:rsidRPr="00F14DC6">
        <w:rPr>
          <w:rFonts w:cs="Helvetica"/>
          <w:color w:val="FF0000"/>
          <w:sz w:val="18"/>
          <w:szCs w:val="18"/>
        </w:rPr>
        <w:t>&gt;&gt; Bán 1 nửa số lượng AZZ khi đỏ ô .#TREND</w:t>
      </w:r>
    </w:p>
    <w:p w:rsidR="008A6805" w:rsidRDefault="005E213B" w:rsidP="0080177D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 w:rsidRPr="00F14DC6">
        <w:rPr>
          <w:rFonts w:cs="Helvetica"/>
          <w:color w:val="FF0000"/>
          <w:sz w:val="18"/>
          <w:szCs w:val="18"/>
        </w:rPr>
        <w:t xml:space="preserve">&gt;&gt; </w:t>
      </w:r>
      <w:r w:rsidR="008B5380" w:rsidRPr="00F14DC6">
        <w:rPr>
          <w:rFonts w:cs="Helvetica"/>
          <w:color w:val="FF0000"/>
          <w:sz w:val="18"/>
          <w:szCs w:val="18"/>
        </w:rPr>
        <w:t>Tiếp tục g</w:t>
      </w:r>
      <w:r w:rsidRPr="00F14DC6">
        <w:rPr>
          <w:rFonts w:cs="Helvetica"/>
          <w:color w:val="FF0000"/>
          <w:sz w:val="18"/>
          <w:szCs w:val="18"/>
        </w:rPr>
        <w:t>iữ nửa số lượng AZZ</w:t>
      </w:r>
      <w:r w:rsidR="008B5380" w:rsidRPr="00F14DC6">
        <w:rPr>
          <w:rFonts w:cs="Helvetica"/>
          <w:color w:val="FF0000"/>
          <w:sz w:val="18"/>
          <w:szCs w:val="18"/>
        </w:rPr>
        <w:t xml:space="preserve"> còn lại</w:t>
      </w:r>
      <w:r w:rsidRPr="00F14DC6">
        <w:rPr>
          <w:rFonts w:cs="Helvetica"/>
          <w:color w:val="FF0000"/>
          <w:sz w:val="18"/>
          <w:szCs w:val="18"/>
        </w:rPr>
        <w:t xml:space="preserve"> theo màu vàng ô D+4</w:t>
      </w:r>
    </w:p>
    <w:p w:rsidR="005E213B" w:rsidRPr="008A6805" w:rsidRDefault="0042238E" w:rsidP="0080177D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09EC27" wp14:editId="45B54C97">
                <wp:simplePos x="0" y="0"/>
                <wp:positionH relativeFrom="column">
                  <wp:posOffset>3469899</wp:posOffset>
                </wp:positionH>
                <wp:positionV relativeFrom="paragraph">
                  <wp:posOffset>1468740</wp:posOffset>
                </wp:positionV>
                <wp:extent cx="1061744" cy="1057230"/>
                <wp:effectExtent l="38100" t="0" r="24130" b="482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1744" cy="1057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C0CA" id="Straight Arrow Connector 13" o:spid="_x0000_s1026" type="#_x0000_t32" style="position:absolute;margin-left:273.2pt;margin-top:115.65pt;width:83.6pt;height:83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" strokecolor="#125f5b [3204]" strokeweight=".5pt">
                <v:stroke endarrow="block" joinstyle="miter"/>
              </v:shape>
            </w:pict>
          </mc:Fallback>
        </mc:AlternateContent>
      </w:r>
      <w:r w:rsidR="005D7059">
        <w:rPr>
          <w:rFonts w:cs="Helvetica"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FEF3B80" wp14:editId="27CA6E0D">
                <wp:simplePos x="0" y="0"/>
                <wp:positionH relativeFrom="column">
                  <wp:posOffset>2949861</wp:posOffset>
                </wp:positionH>
                <wp:positionV relativeFrom="paragraph">
                  <wp:posOffset>892365</wp:posOffset>
                </wp:positionV>
                <wp:extent cx="4257040" cy="1730375"/>
                <wp:effectExtent l="0" t="0" r="10160" b="22225"/>
                <wp:wrapNone/>
                <wp:docPr id="2265" name="Group 2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040" cy="1730375"/>
                          <a:chOff x="0" y="0"/>
                          <a:chExt cx="4257446" cy="1730837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798033" y="257657"/>
                            <a:ext cx="4070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0" y="1417481"/>
                            <a:ext cx="617359" cy="1156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1569110"/>
                            <a:ext cx="617822" cy="913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1071676" y="1236269"/>
                            <a:ext cx="3137706" cy="4945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27FE5" w:rsidRDefault="00D27FE5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Cách 1:</w:t>
                              </w:r>
                            </w:p>
                            <w:p w:rsidR="000938A9" w:rsidRDefault="00D27FE5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Bán hết</w:t>
                              </w:r>
                              <w:r w:rsidR="005D7059">
                                <w:rPr>
                                  <w:sz w:val="16"/>
                                  <w:szCs w:val="16"/>
                                </w:rPr>
                                <w:t xml:space="preserve"> toàn bộ</w:t>
                              </w:r>
                            </w:p>
                            <w:p w:rsidR="000938A9" w:rsidRDefault="000938A9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 bán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Arrow Connector 58"/>
                        <wps:cNvCnPr/>
                        <wps:spPr>
                          <a:xfrm flipH="1">
                            <a:off x="1247241" y="252374"/>
                            <a:ext cx="310591" cy="8046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Arrow Connector 60"/>
                        <wps:cNvCnPr/>
                        <wps:spPr>
                          <a:xfrm flipH="1">
                            <a:off x="476746" y="1477276"/>
                            <a:ext cx="629811" cy="1823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Arrow Connector 61"/>
                        <wps:cNvCnPr/>
                        <wps:spPr>
                          <a:xfrm flipH="1">
                            <a:off x="632764" y="1609344"/>
                            <a:ext cx="455882" cy="368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5" name="Text Box 2255"/>
                        <wps:cNvSpPr txBox="1"/>
                        <wps:spPr>
                          <a:xfrm>
                            <a:off x="1532534" y="0"/>
                            <a:ext cx="2724912" cy="621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27FE5" w:rsidRDefault="00D27FE5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Cách 2:</w:t>
                              </w:r>
                            </w:p>
                            <w:p w:rsidR="00D27FE5" w:rsidRDefault="00D27FE5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Bán hết</w:t>
                              </w:r>
                              <w:r w:rsidR="005D7059">
                                <w:rPr>
                                  <w:sz w:val="16"/>
                                  <w:szCs w:val="16"/>
                                </w:rPr>
                                <w:t xml:space="preserve"> nửa còn lại</w:t>
                              </w:r>
                            </w:p>
                            <w:p w:rsidR="00D27FE5" w:rsidRDefault="00D27FE5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Bán 1 nửa</w:t>
                              </w:r>
                              <w:r w:rsidR="005D7059">
                                <w:rPr>
                                  <w:sz w:val="16"/>
                                  <w:szCs w:val="16"/>
                                </w:rPr>
                                <w:t xml:space="preserve"> ở đây</w:t>
                              </w:r>
                            </w:p>
                            <w:p w:rsidR="00D27FE5" w:rsidRDefault="00D27FE5" w:rsidP="00B92738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 bán</w:t>
                              </w:r>
                              <w:r w:rsidR="005D7059">
                                <w:rPr>
                                  <w:sz w:val="16"/>
                                  <w:szCs w:val="16"/>
                                </w:rPr>
                                <w:t xml:space="preserve"> 1 nửa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Straight Arrow Connector 2256"/>
                        <wps:cNvCnPr/>
                        <wps:spPr>
                          <a:xfrm flipH="1">
                            <a:off x="544982" y="391363"/>
                            <a:ext cx="991210" cy="1011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F3B80" id="Group 2265" o:spid="_x0000_s1056" style="position:absolute;margin-left:232.25pt;margin-top:70.25pt;width:335.2pt;height:136.25pt;z-index:251705344" coordsize="42574,17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">
                <v:rect id="Rectangle 49" o:spid="_x0000_s1057" style="position:absolute;left:7980;top:2576;width:4070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" filled="f" strokecolor="red" strokeweight="1pt"/>
                <v:rect id="Rectangle 50" o:spid="_x0000_s1058" style="position:absolute;top:14174;width:6173;height: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/>
                <v:rect id="Rectangle 51" o:spid="_x0000_s1059" style="position:absolute;top:15691;width:6178;height: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/>
                <v:shape id="Text Box 54" o:spid="_x0000_s1060" type="#_x0000_t202" style="position:absolute;left:10716;top:12362;width:31377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ShwgAAANsAAAAPAAAAZHJzL2Rvd25yZXYueG1sRI9BSwMx&#10;FITvgv8hPMGbzSqt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COBtShwgAAANsAAAAPAAAA&#10;AAAAAAAAAAAAAAcCAABkcnMvZG93bnJldi54bWxQSwUGAAAAAAMAAwC3AAAA9gIAAAAA&#10;" fillcolor="white [3201]" strokeweight=".5pt">
                  <v:textbox>
                    <w:txbxContent>
                      <w:p w:rsidR="00D27FE5" w:rsidRDefault="00D27FE5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Cách 1:</w:t>
                        </w:r>
                      </w:p>
                      <w:p w:rsidR="000938A9" w:rsidRDefault="00D27FE5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Bán hết</w:t>
                        </w:r>
                        <w:r w:rsidR="005D7059">
                          <w:rPr>
                            <w:sz w:val="16"/>
                            <w:szCs w:val="16"/>
                          </w:rPr>
                          <w:t xml:space="preserve"> toàn bộ</w:t>
                        </w:r>
                      </w:p>
                      <w:p w:rsidR="000938A9" w:rsidRDefault="000938A9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 bán</w:t>
                        </w:r>
                      </w:p>
                    </w:txbxContent>
                  </v:textbox>
                </v:shape>
                <v:shape id="Straight Arrow Connector 58" o:spid="_x0000_s1061" type="#_x0000_t32" style="position:absolute;left:12472;top:2523;width:3106;height:8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" strokecolor="#125f5b [3204]" strokeweight=".5pt">
                  <v:stroke endarrow="block" joinstyle="miter"/>
                </v:shape>
                <v:shape id="Straight Arrow Connector 60" o:spid="_x0000_s1062" type="#_x0000_t32" style="position:absolute;left:4767;top:14772;width:6298;height:1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" strokecolor="#f9ad87 [3207]" strokeweight="1.5pt">
                  <v:stroke endarrow="block" joinstyle="miter"/>
                </v:shape>
                <v:shape id="Straight Arrow Connector 61" o:spid="_x0000_s1063" type="#_x0000_t32" style="position:absolute;left:6327;top:16093;width:4559;height:3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" strokecolor="#f9ad87 [3207]" strokeweight="1.5pt">
                  <v:stroke endarrow="block" joinstyle="miter"/>
                </v:shape>
                <v:shape id="Text Box 2255" o:spid="_x0000_s1064" type="#_x0000_t202" style="position:absolute;left:15325;width:27249;height:6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" fillcolor="white [3201]" strokeweight=".5pt">
                  <v:textbox>
                    <w:txbxContent>
                      <w:p w:rsidR="00D27FE5" w:rsidRDefault="00D27FE5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Cách 2:</w:t>
                        </w:r>
                      </w:p>
                      <w:p w:rsidR="00D27FE5" w:rsidRDefault="00D27FE5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Bán hết</w:t>
                        </w:r>
                        <w:r w:rsidR="005D7059">
                          <w:rPr>
                            <w:sz w:val="16"/>
                            <w:szCs w:val="16"/>
                          </w:rPr>
                          <w:t xml:space="preserve"> nửa còn lại</w:t>
                        </w:r>
                      </w:p>
                      <w:p w:rsidR="00D27FE5" w:rsidRDefault="00D27FE5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Bán 1 nửa</w:t>
                        </w:r>
                        <w:r w:rsidR="005D7059">
                          <w:rPr>
                            <w:sz w:val="16"/>
                            <w:szCs w:val="16"/>
                          </w:rPr>
                          <w:t xml:space="preserve"> ở đây</w:t>
                        </w:r>
                      </w:p>
                      <w:p w:rsidR="00D27FE5" w:rsidRDefault="00D27FE5" w:rsidP="00B92738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 bán</w:t>
                        </w:r>
                        <w:r w:rsidR="005D7059">
                          <w:rPr>
                            <w:sz w:val="16"/>
                            <w:szCs w:val="16"/>
                          </w:rPr>
                          <w:t xml:space="preserve"> 1 nửa</w:t>
                        </w:r>
                      </w:p>
                    </w:txbxContent>
                  </v:textbox>
                </v:shape>
                <v:shape id="Straight Arrow Connector 2256" o:spid="_x0000_s1065" type="#_x0000_t32" style="position:absolute;left:5449;top:3913;width:9912;height:101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" strokecolor="#125f5b [3204]" strokeweight=".5pt">
                  <v:stroke endarrow="block" joinstyle="miter"/>
                </v:shape>
              </v:group>
            </w:pict>
          </mc:Fallback>
        </mc:AlternateContent>
      </w:r>
      <w:r w:rsidR="005E213B" w:rsidRPr="00F14DC6">
        <w:rPr>
          <w:rFonts w:cs="Helvetica"/>
          <w:color w:val="FF0000"/>
          <w:sz w:val="18"/>
          <w:szCs w:val="18"/>
        </w:rPr>
        <w:t>&gt;&gt; Bán hế</w:t>
      </w:r>
      <w:r w:rsidR="00F14DC6">
        <w:rPr>
          <w:rFonts w:cs="Helvetica"/>
          <w:color w:val="FF0000"/>
          <w:sz w:val="18"/>
          <w:szCs w:val="18"/>
        </w:rPr>
        <w:t>t</w:t>
      </w:r>
      <w:r w:rsidR="00F14DC6" w:rsidRPr="00F14DC6">
        <w:rPr>
          <w:rFonts w:cs="Helvetica"/>
          <w:color w:val="FF0000"/>
          <w:sz w:val="18"/>
          <w:szCs w:val="18"/>
        </w:rPr>
        <w:t xml:space="preserve"> </w:t>
      </w:r>
      <w:r w:rsidR="005E213B" w:rsidRPr="00F14DC6">
        <w:rPr>
          <w:rFonts w:cs="Helvetica"/>
          <w:color w:val="FF0000"/>
          <w:sz w:val="18"/>
          <w:szCs w:val="18"/>
        </w:rPr>
        <w:t>khi đỏ ô D+4</w:t>
      </w:r>
      <w:r w:rsidR="00F14DC6" w:rsidRPr="00F14DC6">
        <w:rPr>
          <w:rFonts w:cs="Helvetica"/>
          <w:noProof/>
          <w:color w:val="333333"/>
          <w:sz w:val="18"/>
          <w:szCs w:val="18"/>
        </w:rPr>
        <w:drawing>
          <wp:inline distT="0" distB="0" distL="0" distR="0" wp14:anchorId="45E6CF15" wp14:editId="69AFA953">
            <wp:extent cx="6969944" cy="2486456"/>
            <wp:effectExtent l="152400" t="152400" r="364490" b="3714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57" b="11327"/>
                    <a:stretch/>
                  </pic:blipFill>
                  <pic:spPr bwMode="auto">
                    <a:xfrm>
                      <a:off x="0" y="0"/>
                      <a:ext cx="6979891" cy="249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008080"/>
        </w:rPr>
        <w:lastRenderedPageBreak/>
        <w:t>   HƯỚNG DẪN:  Lọc thô  </w:t>
      </w:r>
      <w:r w:rsidR="007C49E4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008080"/>
        </w:rPr>
        <w:t xml:space="preserve">sau 15h10 . 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Bắt đầu và trong Uptrend thì ta mới lọc cổ phiếu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* Xem cột .#Trend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Nếu cột này xanh = uptrend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Dưới đây là trường hợp</w:t>
      </w:r>
      <w:r w:rsidR="00E2225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lọc khi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đang trong uptrend</w:t>
      </w:r>
      <w:r w:rsidR="009031A7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</w:t>
      </w:r>
      <w:r w:rsidR="009031A7" w:rsidRPr="009031A7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(sau ngày đầu tiên của uptrend)</w:t>
      </w:r>
    </w:p>
    <w:p w:rsidR="00461B67" w:rsidRPr="00F14DC6" w:rsidRDefault="00E22256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color w:val="333333"/>
          <w:sz w:val="18"/>
          <w:szCs w:val="18"/>
        </w:rPr>
        <w:t>(* nghĩa là bạn</w:t>
      </w:r>
      <w:r w:rsidR="00DE5F42">
        <w:rPr>
          <w:rFonts w:cs="Helvetica"/>
          <w:color w:val="333333"/>
          <w:sz w:val="18"/>
          <w:szCs w:val="18"/>
        </w:rPr>
        <w:t xml:space="preserve"> </w:t>
      </w:r>
      <w:r w:rsidR="001A5497">
        <w:rPr>
          <w:rFonts w:cs="Helvetica"/>
          <w:color w:val="333333"/>
          <w:sz w:val="18"/>
          <w:szCs w:val="18"/>
        </w:rPr>
        <w:t>bỏ</w:t>
      </w:r>
      <w:r w:rsidR="00DE5F42">
        <w:rPr>
          <w:rFonts w:cs="Helvetica"/>
          <w:color w:val="333333"/>
          <w:sz w:val="18"/>
          <w:szCs w:val="18"/>
        </w:rPr>
        <w:t xml:space="preserve"> lỡ, đã</w:t>
      </w:r>
      <w:r>
        <w:rPr>
          <w:rFonts w:cs="Helvetica"/>
          <w:color w:val="333333"/>
          <w:sz w:val="18"/>
          <w:szCs w:val="18"/>
        </w:rPr>
        <w:t xml:space="preserve"> không</w:t>
      </w:r>
      <w:r w:rsidR="001A5497">
        <w:rPr>
          <w:rFonts w:cs="Helvetica"/>
          <w:color w:val="333333"/>
          <w:sz w:val="18"/>
          <w:szCs w:val="18"/>
        </w:rPr>
        <w:t xml:space="preserve"> mua</w:t>
      </w:r>
      <w:r>
        <w:rPr>
          <w:rFonts w:cs="Helvetica"/>
          <w:color w:val="333333"/>
          <w:sz w:val="18"/>
          <w:szCs w:val="18"/>
        </w:rPr>
        <w:t xml:space="preserve"> mã này vào ngày đầu tiên của uptrend)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1:  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 Click chuột trái vào tên cột </w:t>
      </w:r>
      <w:r w:rsidR="0080177D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FILTER</w:t>
      </w:r>
      <w:r w:rsidR="003E212E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đến khi các ô xanh </w:t>
      </w:r>
      <w:bookmarkStart w:id="0" w:name="_GoBack"/>
      <w:r w:rsidR="003E212E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lá </w:t>
      </w:r>
      <w:r w:rsidR="00BE4BDD" w:rsidRPr="00BE4BDD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(tại cột Filter) như hình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  <w:bookmarkEnd w:id="0"/>
    </w:p>
    <w:p w:rsidR="005E213B" w:rsidRPr="00F14DC6" w:rsidRDefault="00E3629E" w:rsidP="00C94BE4">
      <w:pPr>
        <w:shd w:val="clear" w:color="auto" w:fill="FEFEFE"/>
        <w:spacing w:after="0"/>
        <w:ind w:right="0"/>
        <w:jc w:val="center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w:drawing>
          <wp:inline distT="0" distB="0" distL="0" distR="0" wp14:anchorId="66A6A308" wp14:editId="21C96743">
            <wp:extent cx="6972300" cy="2421814"/>
            <wp:effectExtent l="152400" t="171450" r="361950" b="360045"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b9576dfd21b2afecf6a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9"/>
                    <a:stretch/>
                  </pic:blipFill>
                  <pic:spPr bwMode="auto">
                    <a:xfrm>
                      <a:off x="0" y="0"/>
                      <a:ext cx="6972300" cy="2421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3B" w:rsidRPr="00F14DC6" w:rsidRDefault="00E22256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Filter là</w:t>
      </w:r>
      <w:r w:rsidR="005E213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mã thô nào thỏa điều kiện</w:t>
      </w:r>
      <w:r w:rsidR="007C49E4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: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+ Cột volume của mã &gt; 400 000</w:t>
      </w:r>
      <w:r w:rsidR="003E212E" w:rsidRPr="00F14DC6">
        <w:rPr>
          <w:rFonts w:cs="Helvetica"/>
          <w:color w:val="333333"/>
          <w:sz w:val="18"/>
          <w:szCs w:val="18"/>
        </w:rPr>
        <w:t xml:space="preserve"> cổ phiếu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 xml:space="preserve">+ </w:t>
      </w:r>
      <w:r w:rsidR="007C49E4">
        <w:rPr>
          <w:rFonts w:cs="Helvetica"/>
          <w:color w:val="333333"/>
          <w:sz w:val="18"/>
          <w:szCs w:val="18"/>
        </w:rPr>
        <w:t>Ref.</w:t>
      </w:r>
      <w:r w:rsidR="00711552" w:rsidRPr="00F14DC6">
        <w:rPr>
          <w:rFonts w:cs="Helvetica"/>
          <w:color w:val="333333"/>
          <w:sz w:val="18"/>
          <w:szCs w:val="18"/>
        </w:rPr>
        <w:t>Profit (lợi nhuận vòng liền trước đó)</w:t>
      </w:r>
      <w:r w:rsidRPr="00F14DC6">
        <w:rPr>
          <w:rFonts w:cs="Helvetica"/>
          <w:color w:val="333333"/>
          <w:sz w:val="18"/>
          <w:szCs w:val="18"/>
        </w:rPr>
        <w:t xml:space="preserve"> </w:t>
      </w:r>
      <w:r w:rsidR="00E22256">
        <w:rPr>
          <w:rFonts w:cs="Helvetica"/>
          <w:color w:val="333333"/>
          <w:sz w:val="18"/>
          <w:szCs w:val="18"/>
        </w:rPr>
        <w:t xml:space="preserve">≥ </w:t>
      </w:r>
      <w:r w:rsidR="003E212E" w:rsidRPr="00F14DC6">
        <w:rPr>
          <w:rFonts w:cs="Helvetica"/>
          <w:color w:val="333333"/>
          <w:sz w:val="18"/>
          <w:szCs w:val="18"/>
        </w:rPr>
        <w:t>+</w:t>
      </w:r>
      <w:r w:rsidRPr="00F14DC6">
        <w:rPr>
          <w:rFonts w:cs="Helvetica"/>
          <w:color w:val="333333"/>
          <w:sz w:val="18"/>
          <w:szCs w:val="18"/>
        </w:rPr>
        <w:t>7%</w:t>
      </w:r>
    </w:p>
    <w:p w:rsidR="003E212E" w:rsidRPr="00F14DC6" w:rsidRDefault="003E212E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 xml:space="preserve">+ </w:t>
      </w:r>
      <w:r w:rsidR="00E22256">
        <w:rPr>
          <w:rFonts w:cs="Helvetica"/>
          <w:color w:val="333333"/>
          <w:sz w:val="18"/>
          <w:szCs w:val="18"/>
        </w:rPr>
        <w:t>Giá hiện tại ≥ 10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2:  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 Lọc tinh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Vào </w:t>
      </w:r>
      <w:r w:rsidRPr="00F14DC6">
        <w:rPr>
          <w:rStyle w:val="Strong"/>
          <w:rFonts w:cs="Helvetica"/>
          <w:i/>
          <w:iCs/>
          <w:color w:val="333333"/>
          <w:sz w:val="18"/>
          <w:szCs w:val="18"/>
          <w:bdr w:val="none" w:sz="0" w:space="0" w:color="auto" w:frame="1"/>
        </w:rPr>
        <w:t>Cafef.vn,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chỉ giữ lại các mã thô thỏa 2 điều kiện sau: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Lợi nhuận ròng và Tổng tài sản cùng tăng trưởng</w:t>
      </w:r>
      <w:r w:rsidR="00204299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so với các năm trước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321714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Ví dụ</w:t>
      </w:r>
      <w:r w:rsidR="00321714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: </w:t>
      </w:r>
    </w:p>
    <w:p w:rsidR="005E213B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Mã HHS</w:t>
      </w:r>
      <w:r w:rsidR="005E213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thỏa cả 2 điều kiện lọc tinh</w:t>
      </w: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để </w:t>
      </w: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mua hết vào ngày</w:t>
      </w:r>
      <w:r w:rsidR="00F04388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 xml:space="preserve"> 20</w:t>
      </w: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/06/2025</w:t>
      </w:r>
    </w:p>
    <w:p w:rsidR="005E213B" w:rsidRPr="00F14DC6" w:rsidRDefault="00DA51C8" w:rsidP="00F04388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822B11">
        <w:rPr>
          <w:rStyle w:val="Emphasis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06368" behindDoc="0" locked="0" layoutInCell="1" allowOverlap="1" wp14:anchorId="7CE33A62" wp14:editId="3443CB52">
            <wp:simplePos x="0" y="0"/>
            <wp:positionH relativeFrom="column">
              <wp:posOffset>-171450</wp:posOffset>
            </wp:positionH>
            <wp:positionV relativeFrom="paragraph">
              <wp:posOffset>187960</wp:posOffset>
            </wp:positionV>
            <wp:extent cx="3528695" cy="2003425"/>
            <wp:effectExtent l="152400" t="152400" r="357505" b="358775"/>
            <wp:wrapNone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D53" w:rsidRPr="00321714">
        <w:rPr>
          <w:rStyle w:val="Emphasis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07392" behindDoc="0" locked="0" layoutInCell="1" allowOverlap="1" wp14:anchorId="287799F8" wp14:editId="0F5A8B39">
            <wp:simplePos x="0" y="0"/>
            <wp:positionH relativeFrom="column">
              <wp:posOffset>3439160</wp:posOffset>
            </wp:positionH>
            <wp:positionV relativeFrom="paragraph">
              <wp:posOffset>103394</wp:posOffset>
            </wp:positionV>
            <wp:extent cx="3809365" cy="1937132"/>
            <wp:effectExtent l="152400" t="152400" r="362585" b="368300"/>
            <wp:wrapNone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1937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88">
        <w:rPr>
          <w:rFonts w:cs="Helvetica"/>
          <w:color w:val="333333"/>
          <w:sz w:val="18"/>
          <w:szCs w:val="18"/>
        </w:rPr>
        <w:t>(19/06/2025: tín hiệu có sau giờ giao dịch; ngày chuẩn bị</w:t>
      </w:r>
      <w:r w:rsidR="00716B20">
        <w:rPr>
          <w:rFonts w:cs="Helvetica"/>
          <w:color w:val="333333"/>
          <w:sz w:val="18"/>
          <w:szCs w:val="18"/>
        </w:rPr>
        <w:t xml:space="preserve"> mai</w:t>
      </w:r>
      <w:r w:rsidR="00F04388">
        <w:rPr>
          <w:rFonts w:cs="Helvetica"/>
          <w:color w:val="333333"/>
          <w:sz w:val="18"/>
          <w:szCs w:val="18"/>
        </w:rPr>
        <w:t xml:space="preserve"> mua)</w:t>
      </w:r>
    </w:p>
    <w:p w:rsidR="005E213B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DE5F42" w:rsidRDefault="00DE5F42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204299" w:rsidRDefault="00204299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204299" w:rsidRDefault="00204299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D23562" w:rsidRDefault="00D23562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D23562" w:rsidRDefault="000E7D53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607DB4" wp14:editId="40C34AFE">
                <wp:simplePos x="0" y="0"/>
                <wp:positionH relativeFrom="column">
                  <wp:posOffset>4163060</wp:posOffset>
                </wp:positionH>
                <wp:positionV relativeFrom="paragraph">
                  <wp:posOffset>38624</wp:posOffset>
                </wp:positionV>
                <wp:extent cx="359410" cy="328930"/>
                <wp:effectExtent l="0" t="0" r="59690" b="520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32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33AB" id="Straight Arrow Connector 11" o:spid="_x0000_s1026" type="#_x0000_t32" style="position:absolute;margin-left:327.8pt;margin-top:3.05pt;width:28.3pt;height:25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" strokecolor="#125f5b [3204]" strokeweight=".5pt">
                <v:stroke endarrow="block" joinstyle="miter"/>
              </v:shape>
            </w:pict>
          </mc:Fallback>
        </mc:AlternateContent>
      </w:r>
    </w:p>
    <w:p w:rsidR="00D23562" w:rsidRDefault="00DA51C8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6638B3" wp14:editId="5399F38F">
                <wp:simplePos x="0" y="0"/>
                <wp:positionH relativeFrom="column">
                  <wp:posOffset>492760</wp:posOffset>
                </wp:positionH>
                <wp:positionV relativeFrom="paragraph">
                  <wp:posOffset>8255</wp:posOffset>
                </wp:positionV>
                <wp:extent cx="359410" cy="328930"/>
                <wp:effectExtent l="0" t="0" r="59690" b="520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32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E283" id="Straight Arrow Connector 12" o:spid="_x0000_s1026" type="#_x0000_t32" style="position:absolute;margin-left:38.8pt;margin-top:.65pt;width:28.3pt;height:2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" strokecolor="#125f5b [3204]" strokeweight=".5pt">
                <v:stroke endarrow="block" joinstyle="miter"/>
              </v:shape>
            </w:pict>
          </mc:Fallback>
        </mc:AlternateContent>
      </w:r>
    </w:p>
    <w:p w:rsidR="00DE5F42" w:rsidRPr="00F14DC6" w:rsidRDefault="00DA51C8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F68AC4" wp14:editId="55367FD5">
                <wp:simplePos x="0" y="0"/>
                <wp:positionH relativeFrom="column">
                  <wp:posOffset>-127000</wp:posOffset>
                </wp:positionH>
                <wp:positionV relativeFrom="paragraph">
                  <wp:posOffset>52070</wp:posOffset>
                </wp:positionV>
                <wp:extent cx="3039745" cy="211455"/>
                <wp:effectExtent l="0" t="0" r="2730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2114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1A2F5" id="Rectangle 6" o:spid="_x0000_s1026" style="position:absolute;margin-left:-10pt;margin-top:4.1pt;width:239.35pt;height:1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" filled="f" strokecolor="#f9ad87 [3207]" strokeweight="1pt"/>
            </w:pict>
          </mc:Fallback>
        </mc:AlternateContent>
      </w:r>
      <w:r w:rsidR="000E7D53"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3A0125" wp14:editId="654AE0A0">
                <wp:simplePos x="0" y="0"/>
                <wp:positionH relativeFrom="column">
                  <wp:posOffset>3448685</wp:posOffset>
                </wp:positionH>
                <wp:positionV relativeFrom="paragraph">
                  <wp:posOffset>20320</wp:posOffset>
                </wp:positionV>
                <wp:extent cx="3152775" cy="857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85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ED948" id="Rectangle 9" o:spid="_x0000_s1026" style="position:absolute;margin-left:271.55pt;margin-top:1.6pt;width:248.25pt;height:6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" filled="f" strokecolor="#f9ad87 [3207]" strokeweight="1pt"/>
            </w:pict>
          </mc:Fallback>
        </mc:AlternateContent>
      </w:r>
    </w:p>
    <w:p w:rsidR="00C94BE4" w:rsidRDefault="00C94BE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38591C" w:rsidRDefault="0038591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716B20" w:rsidRPr="00F14DC6" w:rsidRDefault="00716B2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3:  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 Đặt lệnh 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Phân bổ vốn đều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Đặt lệnh theo</w:t>
      </w:r>
      <w:r w:rsidR="00BA3F16" w:rsidRPr="00F14DC6">
        <w:rPr>
          <w:rFonts w:cs="Helvetica"/>
          <w:color w:val="333333"/>
          <w:sz w:val="18"/>
          <w:szCs w:val="18"/>
        </w:rPr>
        <w:t xml:space="preserve"> Mua bán</w:t>
      </w:r>
      <w:r w:rsidRPr="00F14DC6">
        <w:rPr>
          <w:rFonts w:cs="Helvetica"/>
          <w:color w:val="333333"/>
          <w:sz w:val="18"/>
          <w:szCs w:val="18"/>
        </w:rPr>
        <w:t xml:space="preserve"> </w:t>
      </w:r>
      <w:r w:rsidR="00211700">
        <w:rPr>
          <w:rFonts w:cs="Helvetica"/>
          <w:color w:val="333333"/>
          <w:sz w:val="18"/>
          <w:szCs w:val="18"/>
        </w:rPr>
        <w:t>theo màu cột .#TREND (xanh mua và giữ, đỏ bán)</w:t>
      </w:r>
    </w:p>
    <w:p w:rsidR="00461B67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333333"/>
          <w:sz w:val="18"/>
          <w:szCs w:val="18"/>
          <w:u w:val="single"/>
          <w:bdr w:val="none" w:sz="0" w:space="0" w:color="auto" w:frame="1"/>
        </w:rPr>
        <w:lastRenderedPageBreak/>
        <w:t>CÁC LƯU Ý KHÁC</w:t>
      </w:r>
    </w:p>
    <w:p w:rsidR="005E213B" w:rsidRPr="00204299" w:rsidRDefault="005E213B" w:rsidP="005E213B">
      <w:pPr>
        <w:pStyle w:val="HTMLAddress"/>
        <w:shd w:val="clear" w:color="auto" w:fill="FEFEFE"/>
        <w:textAlignment w:val="baseline"/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</w:pPr>
      <w:r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1/ Mua hết vốn ở ô Xanh lá nhạt .#TREND hoặc các ô D+3 xanh lá (càng gần ngày đầu uptrend, càng an toàn)</w:t>
      </w:r>
    </w:p>
    <w:p w:rsidR="005E213B" w:rsidRPr="00F14DC6" w:rsidRDefault="005E213B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 w:rsidRPr="00F14DC6"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2/ Danh mục 9oclocks tối thiểu cần có 2 mã trở lên</w:t>
      </w:r>
    </w:p>
    <w:p w:rsidR="005E213B" w:rsidRPr="00F14DC6" w:rsidRDefault="00FE0ED7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3/ Một số Tài khoản thật đạt hiệu quả % rất cao cho từng mã (kiên trì nắm giữ theo tín hiệu)</w:t>
      </w:r>
    </w:p>
    <w:p w:rsidR="005E213B" w:rsidRPr="00F14DC6" w:rsidRDefault="00FE0ED7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Hãy s</w:t>
      </w:r>
      <w:r w:rsidR="005E213B" w:rsidRPr="00F14DC6"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ử dụng nền tảng 9oclocks để đầu tư</w:t>
      </w:r>
    </w:p>
    <w:p w:rsidR="005E213B" w:rsidRPr="00F14DC6" w:rsidRDefault="005E213B" w:rsidP="00461B67">
      <w:pPr>
        <w:pStyle w:val="HTMLAddress"/>
        <w:shd w:val="clear" w:color="auto" w:fill="FEFEFE"/>
        <w:jc w:val="center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 w:rsidRPr="00F14DC6">
        <w:rPr>
          <w:rFonts w:asciiTheme="minorHAnsi" w:hAnsiTheme="minorHAnsi"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5589605" cy="3276239"/>
            <wp:effectExtent l="0" t="0" r="0" b="635"/>
            <wp:docPr id="2" name="Picture 2" descr="https://high.9oclocks.com/static/uploads/article/images/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gh.9oclocks.com/static/uploads/article/images/1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83" cy="32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F14DC6" w:rsidRDefault="005E213B" w:rsidP="00461B67">
      <w:pPr>
        <w:pStyle w:val="HTMLAddress"/>
        <w:shd w:val="clear" w:color="auto" w:fill="FEFEFE"/>
        <w:jc w:val="center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 w:rsidRPr="00F14DC6">
        <w:rPr>
          <w:rFonts w:asciiTheme="minorHAnsi" w:hAnsiTheme="minorHAnsi"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5599075" cy="3146966"/>
            <wp:effectExtent l="0" t="0" r="1905" b="0"/>
            <wp:docPr id="1" name="Picture 1" descr="https://high.9oclocks.com/static/uploads/article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gh.9oclocks.com/static/uploads/article/images/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06" cy="31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B" w:rsidRPr="00F14DC6" w:rsidRDefault="005E213B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 w:rsidRPr="00F14DC6"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 </w:t>
      </w:r>
    </w:p>
    <w:p w:rsidR="001C66AD" w:rsidRPr="00F14DC6" w:rsidRDefault="001C66AD" w:rsidP="005E213B">
      <w:pPr>
        <w:spacing w:after="0"/>
        <w:ind w:right="0"/>
        <w:rPr>
          <w:sz w:val="18"/>
          <w:szCs w:val="18"/>
        </w:rPr>
      </w:pPr>
    </w:p>
    <w:sectPr w:rsidR="001C66AD" w:rsidRPr="00F14DC6" w:rsidSect="00AC50E0">
      <w:headerReference w:type="default" r:id="rId24"/>
      <w:footerReference w:type="default" r:id="rId25"/>
      <w:pgSz w:w="12240" w:h="15840" w:code="1"/>
      <w:pgMar w:top="360" w:right="630" w:bottom="630" w:left="630" w:header="270" w:footer="2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436" w:rsidRDefault="00066436" w:rsidP="001C66AD">
      <w:pPr>
        <w:spacing w:after="0" w:line="240" w:lineRule="auto"/>
      </w:pPr>
      <w:r>
        <w:separator/>
      </w:r>
    </w:p>
  </w:endnote>
  <w:endnote w:type="continuationSeparator" w:id="0">
    <w:p w:rsidR="00066436" w:rsidRDefault="00066436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320B228-7B4B-4940-A581-FE4513CA48A7}"/>
    <w:embedBold r:id="rId2" w:fontKey="{26453D74-F9BB-4446-9F4A-E7051794381C}"/>
    <w:embedItalic r:id="rId3" w:fontKey="{B3961435-5C50-4216-B86C-92D0D1B00295}"/>
    <w:embedBoldItalic r:id="rId4" w:fontKey="{5EB2D661-B400-431B-B943-E770E76352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E68EBA30-0613-4BD5-8D6C-91063E80B7A9}"/>
    <w:embedBold r:id="rId6" w:fontKey="{4A266CC2-DA49-4E0B-BD00-7F6DCFD0B29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02F544F3-585D-4B28-96F1-66B1BDCDEDDE}"/>
    <w:embedBold r:id="rId8" w:fontKey="{E2ACE95A-7E91-45C5-AEA5-CB4969CAE5E5}"/>
    <w:embedItalic r:id="rId9" w:fontKey="{F77CB4A9-6EBD-4FC2-B23E-70033BA66B01}"/>
    <w:embedBoldItalic r:id="rId10" w:fontKey="{BCFACDC6-BFD8-4F33-83FD-066E3662E9B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BE8FCE4F-02BB-4A9D-8CC7-72EC8BB7E9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490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42A2" w:rsidRDefault="00004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B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00769" w:rsidRDefault="0000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436" w:rsidRDefault="00066436" w:rsidP="001C66AD">
      <w:pPr>
        <w:spacing w:after="0" w:line="240" w:lineRule="auto"/>
      </w:pPr>
      <w:r>
        <w:separator/>
      </w:r>
    </w:p>
  </w:footnote>
  <w:footnote w:type="continuationSeparator" w:id="0">
    <w:p w:rsidR="00066436" w:rsidRDefault="00066436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99110"/>
              <wp:effectExtent l="0" t="0" r="18415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99110"/>
                        <a:chOff x="0" y="0"/>
                        <a:chExt cx="7773324" cy="10099110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7213" y="9413310"/>
                          <a:ext cx="4279238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DBB0F" id="Group 2086" o:spid="_x0000_s1066" style="position:absolute;margin-left:0;margin-top:0;width:612.05pt;height:795.2pt;z-index:251678720;mso-width-percent:1005;mso-position-horizontal:center;mso-position-horizontal-relative:page;mso-position-vertical:top;mso-position-vertical-relative:page;mso-width-percent:1005" coordsize="77733,10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">
              <v:group id="Group 1024" o:spid="_x0000_s106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6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6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7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71" style="position:absolute;left:5572;top:94133;width:427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7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7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7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7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7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7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7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7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8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8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8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8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8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8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8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8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8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8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9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9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9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9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9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9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9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9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9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9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10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10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10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10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10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10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10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10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10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10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11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11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11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11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11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11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11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11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11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11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12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12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12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12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12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12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12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12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12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12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13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13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13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13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13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13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13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13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13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13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4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4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4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4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4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4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4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4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4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4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5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5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5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5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5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5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5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5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5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5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6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6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6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6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6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6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6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6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6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6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7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7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7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7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7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7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7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7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7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7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8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8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8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8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8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8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8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8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8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8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9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9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9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9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9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9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9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9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9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9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20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20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20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20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20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20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20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20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20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20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21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21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21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21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21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21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21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21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21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21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22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22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22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22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22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22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22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22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22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22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23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23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23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23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696EDA"/>
    <w:multiLevelType w:val="hybridMultilevel"/>
    <w:tmpl w:val="AFB2B728"/>
    <w:lvl w:ilvl="0" w:tplc="6BA4E1F2">
      <w:numFmt w:val="bullet"/>
      <w:lvlText w:val=""/>
      <w:lvlJc w:val="left"/>
      <w:pPr>
        <w:ind w:left="54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56812DD"/>
    <w:multiLevelType w:val="hybridMultilevel"/>
    <w:tmpl w:val="08F29E38"/>
    <w:lvl w:ilvl="0" w:tplc="EABCAB4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7BF5302"/>
    <w:multiLevelType w:val="hybridMultilevel"/>
    <w:tmpl w:val="415A993E"/>
    <w:lvl w:ilvl="0" w:tplc="E1285AF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2B6096D"/>
    <w:multiLevelType w:val="hybridMultilevel"/>
    <w:tmpl w:val="CE807DA0"/>
    <w:lvl w:ilvl="0" w:tplc="23A0332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2"/>
  </w:num>
  <w:num w:numId="15">
    <w:abstractNumId w:val="11"/>
  </w:num>
  <w:num w:numId="16">
    <w:abstractNumId w:val="19"/>
  </w:num>
  <w:num w:numId="17">
    <w:abstractNumId w:val="5"/>
  </w:num>
  <w:num w:numId="18">
    <w:abstractNumId w:val="26"/>
  </w:num>
  <w:num w:numId="19">
    <w:abstractNumId w:val="22"/>
  </w:num>
  <w:num w:numId="20">
    <w:abstractNumId w:val="17"/>
  </w:num>
  <w:num w:numId="21">
    <w:abstractNumId w:val="25"/>
  </w:num>
  <w:num w:numId="22">
    <w:abstractNumId w:val="6"/>
  </w:num>
  <w:num w:numId="23">
    <w:abstractNumId w:val="0"/>
  </w:num>
  <w:num w:numId="24">
    <w:abstractNumId w:val="2"/>
  </w:num>
  <w:num w:numId="25">
    <w:abstractNumId w:val="24"/>
  </w:num>
  <w:num w:numId="26">
    <w:abstractNumId w:val="8"/>
  </w:num>
  <w:num w:numId="27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DA"/>
    <w:rsid w:val="00000769"/>
    <w:rsid w:val="00002EE2"/>
    <w:rsid w:val="000042A2"/>
    <w:rsid w:val="00020F8E"/>
    <w:rsid w:val="00052382"/>
    <w:rsid w:val="00063860"/>
    <w:rsid w:val="0006568A"/>
    <w:rsid w:val="00066436"/>
    <w:rsid w:val="000668CE"/>
    <w:rsid w:val="00071B1F"/>
    <w:rsid w:val="00076F0F"/>
    <w:rsid w:val="00084253"/>
    <w:rsid w:val="000938A9"/>
    <w:rsid w:val="000D1F49"/>
    <w:rsid w:val="000E0945"/>
    <w:rsid w:val="000E526E"/>
    <w:rsid w:val="000E7D53"/>
    <w:rsid w:val="001061C8"/>
    <w:rsid w:val="00121F95"/>
    <w:rsid w:val="00124862"/>
    <w:rsid w:val="00160C88"/>
    <w:rsid w:val="001632C0"/>
    <w:rsid w:val="001727CA"/>
    <w:rsid w:val="001A5497"/>
    <w:rsid w:val="001B0B3A"/>
    <w:rsid w:val="001C171C"/>
    <w:rsid w:val="001C66AD"/>
    <w:rsid w:val="001D38B2"/>
    <w:rsid w:val="001D4A7D"/>
    <w:rsid w:val="001E7FCD"/>
    <w:rsid w:val="001F3377"/>
    <w:rsid w:val="00204299"/>
    <w:rsid w:val="00211700"/>
    <w:rsid w:val="00263E63"/>
    <w:rsid w:val="002A5A17"/>
    <w:rsid w:val="002C56E6"/>
    <w:rsid w:val="002D1901"/>
    <w:rsid w:val="0031076F"/>
    <w:rsid w:val="003142F4"/>
    <w:rsid w:val="00321714"/>
    <w:rsid w:val="00361E11"/>
    <w:rsid w:val="00366EE8"/>
    <w:rsid w:val="0038591C"/>
    <w:rsid w:val="003E212E"/>
    <w:rsid w:val="0040090B"/>
    <w:rsid w:val="0040340E"/>
    <w:rsid w:val="004151A8"/>
    <w:rsid w:val="0042238E"/>
    <w:rsid w:val="00433D57"/>
    <w:rsid w:val="004376F7"/>
    <w:rsid w:val="00461B67"/>
    <w:rsid w:val="0046302A"/>
    <w:rsid w:val="00463564"/>
    <w:rsid w:val="004669AE"/>
    <w:rsid w:val="00487D2D"/>
    <w:rsid w:val="004C024A"/>
    <w:rsid w:val="004C0EBD"/>
    <w:rsid w:val="004D5D62"/>
    <w:rsid w:val="004D6034"/>
    <w:rsid w:val="004E7554"/>
    <w:rsid w:val="00504AA9"/>
    <w:rsid w:val="005112D0"/>
    <w:rsid w:val="00533D86"/>
    <w:rsid w:val="005353DF"/>
    <w:rsid w:val="00540C88"/>
    <w:rsid w:val="00555681"/>
    <w:rsid w:val="00577E06"/>
    <w:rsid w:val="005A3BF7"/>
    <w:rsid w:val="005B06DC"/>
    <w:rsid w:val="005C0233"/>
    <w:rsid w:val="005D7059"/>
    <w:rsid w:val="005E213B"/>
    <w:rsid w:val="005F2035"/>
    <w:rsid w:val="005F7990"/>
    <w:rsid w:val="00600AC2"/>
    <w:rsid w:val="00603C52"/>
    <w:rsid w:val="00615F32"/>
    <w:rsid w:val="00622682"/>
    <w:rsid w:val="00624076"/>
    <w:rsid w:val="00626CBC"/>
    <w:rsid w:val="00633E4B"/>
    <w:rsid w:val="0063739C"/>
    <w:rsid w:val="00691944"/>
    <w:rsid w:val="006A55F8"/>
    <w:rsid w:val="006B248A"/>
    <w:rsid w:val="00703BBA"/>
    <w:rsid w:val="00711552"/>
    <w:rsid w:val="00716B20"/>
    <w:rsid w:val="00727403"/>
    <w:rsid w:val="00744813"/>
    <w:rsid w:val="007466B2"/>
    <w:rsid w:val="0076650E"/>
    <w:rsid w:val="00770F25"/>
    <w:rsid w:val="007720E6"/>
    <w:rsid w:val="007B0A85"/>
    <w:rsid w:val="007B2E52"/>
    <w:rsid w:val="007C21F8"/>
    <w:rsid w:val="007C49E4"/>
    <w:rsid w:val="007C6A52"/>
    <w:rsid w:val="0080177D"/>
    <w:rsid w:val="0080707A"/>
    <w:rsid w:val="008119CC"/>
    <w:rsid w:val="0082043E"/>
    <w:rsid w:val="00822B11"/>
    <w:rsid w:val="00852F91"/>
    <w:rsid w:val="00894373"/>
    <w:rsid w:val="00897331"/>
    <w:rsid w:val="008A6805"/>
    <w:rsid w:val="008B5380"/>
    <w:rsid w:val="008E203A"/>
    <w:rsid w:val="008E3A80"/>
    <w:rsid w:val="008E5928"/>
    <w:rsid w:val="008F503C"/>
    <w:rsid w:val="009031A7"/>
    <w:rsid w:val="00906810"/>
    <w:rsid w:val="0091229C"/>
    <w:rsid w:val="0094005A"/>
    <w:rsid w:val="00940E73"/>
    <w:rsid w:val="00950D39"/>
    <w:rsid w:val="00957357"/>
    <w:rsid w:val="009809E7"/>
    <w:rsid w:val="00985561"/>
    <w:rsid w:val="0098597D"/>
    <w:rsid w:val="00991FA9"/>
    <w:rsid w:val="009B164E"/>
    <w:rsid w:val="009E17D9"/>
    <w:rsid w:val="009F49EA"/>
    <w:rsid w:val="009F60DD"/>
    <w:rsid w:val="009F619A"/>
    <w:rsid w:val="009F6DDE"/>
    <w:rsid w:val="00A013F3"/>
    <w:rsid w:val="00A2111D"/>
    <w:rsid w:val="00A22488"/>
    <w:rsid w:val="00A254B7"/>
    <w:rsid w:val="00A370A8"/>
    <w:rsid w:val="00A64F59"/>
    <w:rsid w:val="00A73847"/>
    <w:rsid w:val="00A76546"/>
    <w:rsid w:val="00A90467"/>
    <w:rsid w:val="00AA1CCA"/>
    <w:rsid w:val="00AB0F8D"/>
    <w:rsid w:val="00AB551C"/>
    <w:rsid w:val="00AC04F4"/>
    <w:rsid w:val="00AC50E0"/>
    <w:rsid w:val="00AD0880"/>
    <w:rsid w:val="00AE696A"/>
    <w:rsid w:val="00B031E7"/>
    <w:rsid w:val="00B208D4"/>
    <w:rsid w:val="00B226C8"/>
    <w:rsid w:val="00B27589"/>
    <w:rsid w:val="00B7766D"/>
    <w:rsid w:val="00B87B1A"/>
    <w:rsid w:val="00B92738"/>
    <w:rsid w:val="00B931DA"/>
    <w:rsid w:val="00BA3F16"/>
    <w:rsid w:val="00BD4753"/>
    <w:rsid w:val="00BD5CB1"/>
    <w:rsid w:val="00BE4BDD"/>
    <w:rsid w:val="00BE62EE"/>
    <w:rsid w:val="00C003BA"/>
    <w:rsid w:val="00C46878"/>
    <w:rsid w:val="00C82682"/>
    <w:rsid w:val="00C847C4"/>
    <w:rsid w:val="00C94BE4"/>
    <w:rsid w:val="00CB35B2"/>
    <w:rsid w:val="00CB4A51"/>
    <w:rsid w:val="00CB4B77"/>
    <w:rsid w:val="00CB698A"/>
    <w:rsid w:val="00CD06EB"/>
    <w:rsid w:val="00CD4532"/>
    <w:rsid w:val="00CD47B0"/>
    <w:rsid w:val="00CE594B"/>
    <w:rsid w:val="00CE6104"/>
    <w:rsid w:val="00CE7918"/>
    <w:rsid w:val="00CF1B89"/>
    <w:rsid w:val="00D05D0B"/>
    <w:rsid w:val="00D16163"/>
    <w:rsid w:val="00D23562"/>
    <w:rsid w:val="00D27FE5"/>
    <w:rsid w:val="00D50B65"/>
    <w:rsid w:val="00D837C9"/>
    <w:rsid w:val="00DA2727"/>
    <w:rsid w:val="00DA51C8"/>
    <w:rsid w:val="00DB3FAD"/>
    <w:rsid w:val="00DE5F42"/>
    <w:rsid w:val="00E0465F"/>
    <w:rsid w:val="00E21952"/>
    <w:rsid w:val="00E22256"/>
    <w:rsid w:val="00E3629E"/>
    <w:rsid w:val="00E36875"/>
    <w:rsid w:val="00E61C09"/>
    <w:rsid w:val="00E66C3D"/>
    <w:rsid w:val="00E76309"/>
    <w:rsid w:val="00E76540"/>
    <w:rsid w:val="00E914E7"/>
    <w:rsid w:val="00EA4652"/>
    <w:rsid w:val="00EB263C"/>
    <w:rsid w:val="00EB3B58"/>
    <w:rsid w:val="00EC7359"/>
    <w:rsid w:val="00ED040A"/>
    <w:rsid w:val="00EE3054"/>
    <w:rsid w:val="00F00606"/>
    <w:rsid w:val="00F01256"/>
    <w:rsid w:val="00F04388"/>
    <w:rsid w:val="00F14DC6"/>
    <w:rsid w:val="00F2193A"/>
    <w:rsid w:val="00F22878"/>
    <w:rsid w:val="00F35CA8"/>
    <w:rsid w:val="00F35EC2"/>
    <w:rsid w:val="00F470AA"/>
    <w:rsid w:val="00F5224F"/>
    <w:rsid w:val="00F6758D"/>
    <w:rsid w:val="00F842DF"/>
    <w:rsid w:val="00FA1A98"/>
    <w:rsid w:val="00FA62AE"/>
    <w:rsid w:val="00FC7475"/>
    <w:rsid w:val="00FE0ED7"/>
    <w:rsid w:val="00FE20E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A5B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Strong">
    <w:name w:val="Strong"/>
    <w:basedOn w:val="DefaultParagraphFont"/>
    <w:uiPriority w:val="22"/>
    <w:qFormat/>
    <w:rsid w:val="009F60DD"/>
    <w:rPr>
      <w:b/>
      <w:bCs/>
    </w:rPr>
  </w:style>
  <w:style w:type="character" w:styleId="Emphasis">
    <w:name w:val="Emphasis"/>
    <w:basedOn w:val="DefaultParagraphFont"/>
    <w:uiPriority w:val="20"/>
    <w:qFormat/>
    <w:rsid w:val="009F60DD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0DD"/>
    <w:pPr>
      <w:spacing w:after="0" w:line="240" w:lineRule="auto"/>
      <w:ind w:right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0D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24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8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8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2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05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98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9.9oclocks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@9oclocks/videos" TargetMode="Externa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2025-06-18T07:07:00Z</dcterms:created>
  <dcterms:modified xsi:type="dcterms:W3CDTF">2026-01-24T04:29:00Z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